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5BBF" w14:textId="77777777" w:rsidR="00961472" w:rsidRPr="00961472" w:rsidRDefault="00F77D6E">
      <w:pPr>
        <w:rPr>
          <w:sz w:val="6"/>
          <w:szCs w:val="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29248" behindDoc="0" locked="0" layoutInCell="1" allowOverlap="1" wp14:anchorId="3B6C2ACD" wp14:editId="3FB2D117">
            <wp:simplePos x="0" y="0"/>
            <wp:positionH relativeFrom="margin">
              <wp:align>right</wp:align>
            </wp:positionH>
            <wp:positionV relativeFrom="paragraph">
              <wp:posOffset>-431800</wp:posOffset>
            </wp:positionV>
            <wp:extent cx="676275" cy="724114"/>
            <wp:effectExtent l="0" t="0" r="0" b="0"/>
            <wp:wrapNone/>
            <wp:docPr id="28" name="Picture 28" descr="C:\Users\brookesk\OneDrive\Ride4Lives\Ride4Lives Inc Logo see thru sty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Inc Logo see thru sty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6544" r="11126" b="6283"/>
                    <a:stretch/>
                  </pic:blipFill>
                  <pic:spPr bwMode="auto">
                    <a:xfrm>
                      <a:off x="0" y="0"/>
                      <a:ext cx="676275" cy="7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7EE" w:rsidRPr="002F6BDA">
        <w:rPr>
          <w:rStyle w:val="QuoteChar"/>
          <w:iCs w:val="0"/>
          <w:caps w:val="0"/>
          <w:noProof/>
          <w:color w:val="FFFFFF" w:themeColor="background1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A0C384C" wp14:editId="51D88663">
                <wp:simplePos x="0" y="0"/>
                <wp:positionH relativeFrom="column">
                  <wp:posOffset>3716656</wp:posOffset>
                </wp:positionH>
                <wp:positionV relativeFrom="paragraph">
                  <wp:posOffset>-431800</wp:posOffset>
                </wp:positionV>
                <wp:extent cx="2990850" cy="8191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CBF9" w14:textId="77777777" w:rsidR="00961472" w:rsidRPr="00B70092" w:rsidRDefault="00961472" w:rsidP="000E38DD">
                            <w:pPr>
                              <w:tabs>
                                <w:tab w:val="left" w:pos="993"/>
                              </w:tabs>
                              <w:spacing w:after="120"/>
                              <w:jc w:val="both"/>
                              <w:rPr>
                                <w:b/>
                                <w:i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Brought to you by Ride</w:t>
                            </w:r>
                            <w:r w:rsidR="008934DD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4Lives</w:t>
                            </w:r>
                            <w:r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4B85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Australia Inc </w:t>
                            </w:r>
                            <w:r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and supported by </w:t>
                            </w:r>
                            <w:r w:rsidR="008934DD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Strong Communities, </w:t>
                            </w:r>
                            <w:proofErr w:type="spellStart"/>
                            <w:r w:rsidR="008454CA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Stand</w:t>
                            </w:r>
                            <w:r w:rsidR="007F3B79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B</w:t>
                            </w:r>
                            <w:r w:rsidR="008454CA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y</w:t>
                            </w:r>
                            <w:proofErr w:type="spellEnd"/>
                            <w:r w:rsidR="008454CA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Support, </w:t>
                            </w:r>
                            <w:r w:rsidR="002D50FE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Marcus Mission, </w:t>
                            </w:r>
                            <w:r w:rsidR="00394B85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Port Curtis </w:t>
                            </w:r>
                            <w:r w:rsidR="007F3B79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Rotary’s </w:t>
                            </w:r>
                            <w:r w:rsidR="008934DD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Project We Care</w:t>
                            </w:r>
                            <w:r w:rsidR="009540F4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354C5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Gladstone Suicide Bereavement Support Group</w:t>
                            </w:r>
                            <w:r w:rsidR="008454CA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54C5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="009540F4" w:rsidRPr="00B70092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Gladstone Region Awareness and Suicide Prevention (GRASP)</w:t>
                            </w:r>
                            <w:r w:rsidR="00AF5756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2F2B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65pt;margin-top:-34pt;width:235.5pt;height:64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" filled="f" stroked="f">
                <v:textbox inset="2.5mm,0,2.5mm,0">
                  <w:txbxContent>
                    <w:p w:rsidR="00961472" w:rsidRPr="00B70092" w:rsidRDefault="00961472" w:rsidP="000E38DD">
                      <w:pPr>
                        <w:tabs>
                          <w:tab w:val="left" w:pos="993"/>
                        </w:tabs>
                        <w:spacing w:after="120"/>
                        <w:jc w:val="both"/>
                        <w:rPr>
                          <w:b/>
                          <w:i/>
                          <w:color w:val="7030A0"/>
                          <w:sz w:val="18"/>
                          <w:szCs w:val="18"/>
                        </w:rPr>
                      </w:pPr>
                      <w:r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Brought to you by Ride</w:t>
                      </w:r>
                      <w:r w:rsidR="008934DD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4Lives</w:t>
                      </w:r>
                      <w:r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394B85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Australia Inc </w:t>
                      </w:r>
                      <w:r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and supported by </w:t>
                      </w:r>
                      <w:r w:rsidR="008934DD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Strong Communities, </w:t>
                      </w:r>
                      <w:proofErr w:type="spellStart"/>
                      <w:r w:rsidR="008454CA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Stand</w:t>
                      </w:r>
                      <w:r w:rsidR="007F3B79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B</w:t>
                      </w:r>
                      <w:r w:rsidR="008454CA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y</w:t>
                      </w:r>
                      <w:proofErr w:type="spellEnd"/>
                      <w:r w:rsidR="008454CA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Support, </w:t>
                      </w:r>
                      <w:r w:rsidR="002D50FE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Marcus Mission, </w:t>
                      </w:r>
                      <w:r w:rsidR="00394B85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Port Curtis </w:t>
                      </w:r>
                      <w:r w:rsidR="007F3B79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Rotary’s </w:t>
                      </w:r>
                      <w:r w:rsidR="008934DD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Project We Care</w:t>
                      </w:r>
                      <w:r w:rsidR="009540F4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r w:rsidR="003354C5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Gladstone Suicide Bereavement Support Group</w:t>
                      </w:r>
                      <w:r w:rsidR="008454CA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3354C5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&amp; </w:t>
                      </w:r>
                      <w:r w:rsidR="009540F4" w:rsidRPr="00B70092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Gladstone Region Awareness and Suicide Prevention (GRASP)</w:t>
                      </w:r>
                      <w:r w:rsidR="00AF5756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585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A86871" wp14:editId="29BBA725">
                <wp:simplePos x="0" y="0"/>
                <wp:positionH relativeFrom="column">
                  <wp:posOffset>6982460</wp:posOffset>
                </wp:positionH>
                <wp:positionV relativeFrom="paragraph">
                  <wp:posOffset>-441960</wp:posOffset>
                </wp:positionV>
                <wp:extent cx="3274695" cy="9715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C9AC" w14:textId="77777777" w:rsidR="001C4AEB" w:rsidRPr="000E38DD" w:rsidRDefault="001C4AEB" w:rsidP="001C4AEB">
                            <w:pPr>
                              <w:tabs>
                                <w:tab w:val="left" w:pos="993"/>
                              </w:tabs>
                              <w:spacing w:after="120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Cs w:val="22"/>
                              </w:rPr>
                            </w:pPr>
                            <w:r w:rsidRPr="000E38DD">
                              <w:rPr>
                                <w:rFonts w:ascii="Arial Black" w:hAnsi="Arial Black"/>
                                <w:b/>
                                <w:color w:val="7030A0"/>
                                <w:szCs w:val="22"/>
                              </w:rPr>
                              <w:t>Ride</w:t>
                            </w:r>
                            <w:r w:rsidR="008934DD" w:rsidRPr="000E38DD">
                              <w:rPr>
                                <w:rFonts w:ascii="Arial Black" w:hAnsi="Arial Black"/>
                                <w:b/>
                                <w:color w:val="7030A0"/>
                                <w:szCs w:val="22"/>
                              </w:rPr>
                              <w:t>4Lives</w:t>
                            </w:r>
                            <w:r w:rsidRPr="000E38DD">
                              <w:rPr>
                                <w:rFonts w:ascii="Arial Black" w:hAnsi="Arial Black"/>
                                <w:b/>
                                <w:color w:val="7030A0"/>
                                <w:szCs w:val="22"/>
                              </w:rPr>
                              <w:t xml:space="preserve"> </w:t>
                            </w:r>
                            <w:r w:rsidR="00161F4E" w:rsidRPr="000E38DD">
                              <w:rPr>
                                <w:rFonts w:ascii="Arial Black" w:hAnsi="Arial Black"/>
                                <w:b/>
                                <w:color w:val="7030A0"/>
                                <w:szCs w:val="22"/>
                              </w:rPr>
                              <w:t xml:space="preserve">Australia Inc </w:t>
                            </w:r>
                            <w:r w:rsidRPr="000E38DD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Cs w:val="22"/>
                              </w:rPr>
                              <w:t>present</w:t>
                            </w:r>
                            <w:r w:rsidR="00BC361A" w:rsidRPr="000E38DD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Cs w:val="22"/>
                              </w:rPr>
                              <w:t>s</w:t>
                            </w:r>
                          </w:p>
                          <w:p w14:paraId="4DF19C8E" w14:textId="77777777" w:rsidR="001C4AEB" w:rsidRPr="000E38DD" w:rsidRDefault="001C4AEB" w:rsidP="001C4AEB">
                            <w:pPr>
                              <w:tabs>
                                <w:tab w:val="left" w:pos="993"/>
                              </w:tabs>
                              <w:spacing w:after="120"/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4"/>
                                <w:szCs w:val="24"/>
                              </w:rPr>
                            </w:pPr>
                            <w:r w:rsidRPr="000E38DD"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4"/>
                                <w:szCs w:val="24"/>
                              </w:rPr>
                              <w:t xml:space="preserve">SUICIDE PREVENTION WEEK </w:t>
                            </w:r>
                          </w:p>
                          <w:p w14:paraId="490FE1F5" w14:textId="77777777" w:rsidR="001C4AEB" w:rsidRPr="000E38DD" w:rsidRDefault="00A40D66" w:rsidP="001C4AEB">
                            <w:pPr>
                              <w:tabs>
                                <w:tab w:val="left" w:pos="993"/>
                              </w:tabs>
                              <w:spacing w:after="120"/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2"/>
                                <w:szCs w:val="22"/>
                              </w:rPr>
                              <w:t>9-1</w:t>
                            </w:r>
                            <w:r w:rsidR="008454CA"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2"/>
                                <w:szCs w:val="22"/>
                              </w:rPr>
                              <w:t>6</w:t>
                            </w:r>
                            <w:r w:rsidR="001C4AEB" w:rsidRPr="000E38DD"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2"/>
                                <w:szCs w:val="22"/>
                              </w:rPr>
                              <w:t xml:space="preserve"> SEPTEMBER 20</w:t>
                            </w:r>
                            <w:r w:rsidR="008934DD" w:rsidRPr="000E38DD"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F2BB3E" id="_x0000_s1027" type="#_x0000_t202" style="position:absolute;margin-left:549.8pt;margin-top:-34.8pt;width:257.85pt;height:7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" filled="f" stroked="f">
                <v:textbox>
                  <w:txbxContent>
                    <w:p w:rsidR="001C4AEB" w:rsidRPr="000E38DD" w:rsidRDefault="001C4AEB" w:rsidP="001C4AEB">
                      <w:pPr>
                        <w:tabs>
                          <w:tab w:val="left" w:pos="993"/>
                        </w:tabs>
                        <w:spacing w:after="120"/>
                        <w:rPr>
                          <w:rFonts w:ascii="Arial Black" w:hAnsi="Arial Black"/>
                          <w:b/>
                          <w:i/>
                          <w:color w:val="7030A0"/>
                          <w:szCs w:val="22"/>
                        </w:rPr>
                      </w:pPr>
                      <w:r w:rsidRPr="000E38DD">
                        <w:rPr>
                          <w:rFonts w:ascii="Arial Black" w:hAnsi="Arial Black"/>
                          <w:b/>
                          <w:color w:val="7030A0"/>
                          <w:szCs w:val="22"/>
                        </w:rPr>
                        <w:t>Ride</w:t>
                      </w:r>
                      <w:r w:rsidR="008934DD" w:rsidRPr="000E38DD">
                        <w:rPr>
                          <w:rFonts w:ascii="Arial Black" w:hAnsi="Arial Black"/>
                          <w:b/>
                          <w:color w:val="7030A0"/>
                          <w:szCs w:val="22"/>
                        </w:rPr>
                        <w:t>4Lives</w:t>
                      </w:r>
                      <w:r w:rsidRPr="000E38DD">
                        <w:rPr>
                          <w:rFonts w:ascii="Arial Black" w:hAnsi="Arial Black"/>
                          <w:b/>
                          <w:color w:val="7030A0"/>
                          <w:szCs w:val="22"/>
                        </w:rPr>
                        <w:t xml:space="preserve"> </w:t>
                      </w:r>
                      <w:r w:rsidR="00161F4E" w:rsidRPr="000E38DD">
                        <w:rPr>
                          <w:rFonts w:ascii="Arial Black" w:hAnsi="Arial Black"/>
                          <w:b/>
                          <w:color w:val="7030A0"/>
                          <w:szCs w:val="22"/>
                        </w:rPr>
                        <w:t xml:space="preserve">Australia Inc </w:t>
                      </w:r>
                      <w:r w:rsidRPr="000E38DD">
                        <w:rPr>
                          <w:rFonts w:ascii="Arial Black" w:hAnsi="Arial Black"/>
                          <w:b/>
                          <w:i/>
                          <w:color w:val="7030A0"/>
                          <w:szCs w:val="22"/>
                        </w:rPr>
                        <w:t>present</w:t>
                      </w:r>
                      <w:r w:rsidR="00BC361A" w:rsidRPr="000E38DD">
                        <w:rPr>
                          <w:rFonts w:ascii="Arial Black" w:hAnsi="Arial Black"/>
                          <w:b/>
                          <w:i/>
                          <w:color w:val="7030A0"/>
                          <w:szCs w:val="22"/>
                        </w:rPr>
                        <w:t>s</w:t>
                      </w:r>
                    </w:p>
                    <w:p w:rsidR="001C4AEB" w:rsidRPr="000E38DD" w:rsidRDefault="001C4AEB" w:rsidP="001C4AEB">
                      <w:pPr>
                        <w:tabs>
                          <w:tab w:val="left" w:pos="993"/>
                        </w:tabs>
                        <w:spacing w:after="120"/>
                        <w:rPr>
                          <w:rFonts w:ascii="Arial Black" w:hAnsi="Arial Black"/>
                          <w:b/>
                          <w:color w:val="7030A0" w:themeColor="accent3"/>
                          <w:sz w:val="24"/>
                          <w:szCs w:val="24"/>
                        </w:rPr>
                      </w:pPr>
                      <w:r w:rsidRPr="000E38DD">
                        <w:rPr>
                          <w:rFonts w:ascii="Arial Black" w:hAnsi="Arial Black"/>
                          <w:b/>
                          <w:color w:val="7030A0" w:themeColor="accent3"/>
                          <w:sz w:val="24"/>
                          <w:szCs w:val="24"/>
                        </w:rPr>
                        <w:t xml:space="preserve">SUICIDE PREVENTION WEEK </w:t>
                      </w:r>
                    </w:p>
                    <w:p w:rsidR="001C4AEB" w:rsidRPr="000E38DD" w:rsidRDefault="00A40D66" w:rsidP="001C4AEB">
                      <w:pPr>
                        <w:tabs>
                          <w:tab w:val="left" w:pos="993"/>
                        </w:tabs>
                        <w:spacing w:after="120"/>
                        <w:rPr>
                          <w:rFonts w:ascii="Arial Black" w:hAnsi="Arial Black"/>
                          <w:b/>
                          <w:color w:val="7030A0" w:themeColor="accent3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7030A0" w:themeColor="accent3"/>
                          <w:sz w:val="22"/>
                          <w:szCs w:val="22"/>
                        </w:rPr>
                        <w:t>9-1</w:t>
                      </w:r>
                      <w:r w:rsidR="008454CA">
                        <w:rPr>
                          <w:rFonts w:ascii="Arial Black" w:hAnsi="Arial Black"/>
                          <w:b/>
                          <w:color w:val="7030A0" w:themeColor="accent3"/>
                          <w:sz w:val="22"/>
                          <w:szCs w:val="22"/>
                        </w:rPr>
                        <w:t>6</w:t>
                      </w:r>
                      <w:r w:rsidR="001C4AEB" w:rsidRPr="000E38DD">
                        <w:rPr>
                          <w:rFonts w:ascii="Arial Black" w:hAnsi="Arial Black"/>
                          <w:b/>
                          <w:color w:val="7030A0" w:themeColor="accent3"/>
                          <w:sz w:val="22"/>
                          <w:szCs w:val="22"/>
                        </w:rPr>
                        <w:t xml:space="preserve"> SEPTEMBER 20</w:t>
                      </w:r>
                      <w:r w:rsidR="008934DD" w:rsidRPr="000E38DD">
                        <w:rPr>
                          <w:rFonts w:ascii="Arial Black" w:hAnsi="Arial Black"/>
                          <w:b/>
                          <w:color w:val="7030A0" w:themeColor="accent3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 Black" w:hAnsi="Arial Black"/>
                          <w:b/>
                          <w:color w:val="7030A0" w:themeColor="accent3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1181A" w:rsidRPr="0037006A">
        <w:rPr>
          <w:noProof/>
          <w:color w:val="7030A0"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080618" wp14:editId="11DE7D6B">
                <wp:simplePos x="0" y="0"/>
                <wp:positionH relativeFrom="column">
                  <wp:posOffset>-93346</wp:posOffset>
                </wp:positionH>
                <wp:positionV relativeFrom="paragraph">
                  <wp:posOffset>-403225</wp:posOffset>
                </wp:positionV>
                <wp:extent cx="3838575" cy="7334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6A67F" w14:textId="77777777" w:rsidR="00710DF2" w:rsidRPr="00C937EE" w:rsidRDefault="00710DF2" w:rsidP="0061181A">
                            <w:pPr>
                              <w:ind w:left="142"/>
                              <w:rPr>
                                <w:b/>
                                <w:sz w:val="35"/>
                                <w:szCs w:val="35"/>
                              </w:rPr>
                            </w:pPr>
                            <w:r w:rsidRPr="00C937EE">
                              <w:rPr>
                                <w:rFonts w:ascii="Arial Black" w:eastAsiaTheme="majorEastAsia" w:hAnsi="Arial Black" w:cstheme="majorBidi"/>
                                <w:b/>
                                <w:caps/>
                                <w:color w:val="7030A0" w:themeColor="accent3"/>
                                <w:sz w:val="35"/>
                                <w:szCs w:val="35"/>
                              </w:rPr>
                              <w:t>SUICIDE PREVENTION</w:t>
                            </w:r>
                            <w:r w:rsidR="00C22A25" w:rsidRPr="00C937EE">
                              <w:rPr>
                                <w:rFonts w:ascii="Arial Black" w:eastAsiaTheme="majorEastAsia" w:hAnsi="Arial Black" w:cstheme="majorBidi"/>
                                <w:b/>
                                <w:caps/>
                                <w:color w:val="7030A0" w:themeColor="accent3"/>
                                <w:sz w:val="35"/>
                                <w:szCs w:val="35"/>
                              </w:rPr>
                              <w:t xml:space="preserve"> WEEK</w:t>
                            </w:r>
                            <w:r w:rsidRPr="00C937EE">
                              <w:rPr>
                                <w:rFonts w:ascii="Arial Black" w:eastAsiaTheme="majorEastAsia" w:hAnsi="Arial Black" w:cstheme="majorBidi"/>
                                <w:b/>
                                <w:caps/>
                                <w:color w:val="7030A0" w:themeColor="accent3"/>
                                <w:sz w:val="35"/>
                                <w:szCs w:val="35"/>
                              </w:rPr>
                              <w:t xml:space="preserve"> CALENDAR</w:t>
                            </w:r>
                            <w:r w:rsidRPr="00C937EE">
                              <w:rPr>
                                <w:rFonts w:ascii="Arial Black" w:hAnsi="Arial Black"/>
                                <w:b/>
                                <w:noProof/>
                                <w:color w:val="7030A0" w:themeColor="accent3"/>
                                <w:sz w:val="35"/>
                                <w:szCs w:val="35"/>
                                <w:lang w:val="en-AU" w:eastAsia="en-AU"/>
                              </w:rPr>
                              <w:t xml:space="preserve"> </w:t>
                            </w:r>
                            <w:r w:rsidR="00C22A25" w:rsidRPr="00C937EE">
                              <w:rPr>
                                <w:rFonts w:ascii="Arial Black" w:hAnsi="Arial Black"/>
                                <w:b/>
                                <w:color w:val="7030A0" w:themeColor="accent3"/>
                                <w:sz w:val="35"/>
                                <w:szCs w:val="35"/>
                              </w:rPr>
                              <w:t xml:space="preserve">SEPTEMBER </w:t>
                            </w:r>
                            <w:r w:rsidR="00C22A25" w:rsidRPr="00C937EE">
                              <w:rPr>
                                <w:rFonts w:ascii="Arial Black" w:hAnsi="Arial Black"/>
                                <w:b/>
                                <w:color w:val="7030A0"/>
                                <w:sz w:val="35"/>
                                <w:szCs w:val="35"/>
                              </w:rPr>
                              <w:t>2</w:t>
                            </w:r>
                            <w:r w:rsidRPr="00C937EE">
                              <w:rPr>
                                <w:rFonts w:ascii="Arial Black" w:hAnsi="Arial Black"/>
                                <w:b/>
                                <w:color w:val="7030A0"/>
                                <w:sz w:val="35"/>
                                <w:szCs w:val="35"/>
                              </w:rPr>
                              <w:t>0</w:t>
                            </w:r>
                            <w:r w:rsidR="008934DD" w:rsidRPr="00C937EE">
                              <w:rPr>
                                <w:rFonts w:ascii="Arial Black" w:hAnsi="Arial Black"/>
                                <w:b/>
                                <w:color w:val="7030A0"/>
                                <w:sz w:val="35"/>
                                <w:szCs w:val="35"/>
                              </w:rPr>
                              <w:t>2</w:t>
                            </w:r>
                            <w:r w:rsidR="00A40D66">
                              <w:rPr>
                                <w:rFonts w:ascii="Arial Black" w:hAnsi="Arial Black"/>
                                <w:b/>
                                <w:color w:val="7030A0"/>
                                <w:sz w:val="35"/>
                                <w:szCs w:val="3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F2BB40" id="_x0000_s1028" type="#_x0000_t202" style="position:absolute;margin-left:-7.35pt;margin-top:-31.75pt;width:302.25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" filled="f" stroked="f">
                <v:textbox inset="0,0,0,0">
                  <w:txbxContent>
                    <w:p w:rsidR="00710DF2" w:rsidRPr="00C937EE" w:rsidRDefault="00710DF2" w:rsidP="0061181A">
                      <w:pPr>
                        <w:ind w:left="142"/>
                        <w:rPr>
                          <w:b/>
                          <w:sz w:val="35"/>
                          <w:szCs w:val="35"/>
                        </w:rPr>
                      </w:pPr>
                      <w:r w:rsidRPr="00C937EE">
                        <w:rPr>
                          <w:rFonts w:ascii="Arial Black" w:eastAsiaTheme="majorEastAsia" w:hAnsi="Arial Black" w:cstheme="majorBidi"/>
                          <w:b/>
                          <w:caps/>
                          <w:color w:val="7030A0" w:themeColor="accent3"/>
                          <w:sz w:val="35"/>
                          <w:szCs w:val="35"/>
                        </w:rPr>
                        <w:t>SUICIDE PREVENTION</w:t>
                      </w:r>
                      <w:r w:rsidR="00C22A25" w:rsidRPr="00C937EE">
                        <w:rPr>
                          <w:rFonts w:ascii="Arial Black" w:eastAsiaTheme="majorEastAsia" w:hAnsi="Arial Black" w:cstheme="majorBidi"/>
                          <w:b/>
                          <w:caps/>
                          <w:color w:val="7030A0" w:themeColor="accent3"/>
                          <w:sz w:val="35"/>
                          <w:szCs w:val="35"/>
                        </w:rPr>
                        <w:t xml:space="preserve"> WEEK</w:t>
                      </w:r>
                      <w:r w:rsidRPr="00C937EE">
                        <w:rPr>
                          <w:rFonts w:ascii="Arial Black" w:eastAsiaTheme="majorEastAsia" w:hAnsi="Arial Black" w:cstheme="majorBidi"/>
                          <w:b/>
                          <w:caps/>
                          <w:color w:val="7030A0" w:themeColor="accent3"/>
                          <w:sz w:val="35"/>
                          <w:szCs w:val="35"/>
                        </w:rPr>
                        <w:t xml:space="preserve"> CALENDAR</w:t>
                      </w:r>
                      <w:r w:rsidRPr="00C937EE">
                        <w:rPr>
                          <w:rFonts w:ascii="Arial Black" w:hAnsi="Arial Black"/>
                          <w:b/>
                          <w:noProof/>
                          <w:color w:val="7030A0" w:themeColor="accent3"/>
                          <w:sz w:val="35"/>
                          <w:szCs w:val="35"/>
                          <w:lang w:val="en-AU" w:eastAsia="en-AU"/>
                        </w:rPr>
                        <w:t xml:space="preserve"> </w:t>
                      </w:r>
                      <w:r w:rsidR="00C22A25" w:rsidRPr="00C937EE">
                        <w:rPr>
                          <w:rFonts w:ascii="Arial Black" w:hAnsi="Arial Black"/>
                          <w:b/>
                          <w:color w:val="7030A0" w:themeColor="accent3"/>
                          <w:sz w:val="35"/>
                          <w:szCs w:val="35"/>
                        </w:rPr>
                        <w:t xml:space="preserve">SEPTEMBER </w:t>
                      </w:r>
                      <w:r w:rsidR="00C22A25" w:rsidRPr="00C937EE">
                        <w:rPr>
                          <w:rFonts w:ascii="Arial Black" w:hAnsi="Arial Black"/>
                          <w:b/>
                          <w:color w:val="7030A0"/>
                          <w:sz w:val="35"/>
                          <w:szCs w:val="35"/>
                        </w:rPr>
                        <w:t>2</w:t>
                      </w:r>
                      <w:r w:rsidRPr="00C937EE">
                        <w:rPr>
                          <w:rFonts w:ascii="Arial Black" w:hAnsi="Arial Black"/>
                          <w:b/>
                          <w:color w:val="7030A0"/>
                          <w:sz w:val="35"/>
                          <w:szCs w:val="35"/>
                        </w:rPr>
                        <w:t>0</w:t>
                      </w:r>
                      <w:r w:rsidR="008934DD" w:rsidRPr="00C937EE">
                        <w:rPr>
                          <w:rFonts w:ascii="Arial Black" w:hAnsi="Arial Black"/>
                          <w:b/>
                          <w:color w:val="7030A0"/>
                          <w:sz w:val="35"/>
                          <w:szCs w:val="35"/>
                        </w:rPr>
                        <w:t>2</w:t>
                      </w:r>
                      <w:r w:rsidR="00A40D66">
                        <w:rPr>
                          <w:rFonts w:ascii="Arial Black" w:hAnsi="Arial Black"/>
                          <w:b/>
                          <w:color w:val="7030A0"/>
                          <w:sz w:val="35"/>
                          <w:szCs w:val="35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BD77B6A" w14:textId="77777777" w:rsidR="00961472" w:rsidRPr="00B70092" w:rsidRDefault="00A26DFD">
      <w:pPr>
        <w:rPr>
          <w:sz w:val="36"/>
        </w:rPr>
      </w:pPr>
      <w:r>
        <w:rPr>
          <w:rFonts w:ascii="Marker Felt" w:eastAsia="Marker Felt" w:hAnsi="Marker Felt" w:cs="Marker Felt"/>
          <w:b/>
          <w:bCs/>
          <w:noProof/>
          <w:color w:val="182556"/>
          <w:sz w:val="60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F7E3C47" wp14:editId="48DB316E">
                <wp:simplePos x="0" y="0"/>
                <wp:positionH relativeFrom="column">
                  <wp:posOffset>6840855</wp:posOffset>
                </wp:positionH>
                <wp:positionV relativeFrom="paragraph">
                  <wp:posOffset>226059</wp:posOffset>
                </wp:positionV>
                <wp:extent cx="3599815" cy="5838825"/>
                <wp:effectExtent l="0" t="0" r="63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83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B4DFA88" id="Rectangle 27" o:spid="_x0000_s1026" style="position:absolute;margin-left:538.65pt;margin-top:17.8pt;width:283.45pt;height:459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" fillcolor="white [3212]" stroked="f" strokeweight="1.5pt"/>
            </w:pict>
          </mc:Fallback>
        </mc:AlternateContent>
      </w:r>
      <w:r w:rsidR="009C40A4" w:rsidRPr="00B70092">
        <w:rPr>
          <w:rFonts w:ascii="Marker Felt" w:eastAsia="Marker Felt" w:hAnsi="Marker Felt" w:cs="Marker Felt"/>
          <w:b/>
          <w:bCs/>
          <w:noProof/>
          <w:color w:val="182556"/>
          <w:sz w:val="60"/>
          <w:szCs w:val="44"/>
          <w:lang w:val="en-AU" w:eastAsia="en-AU"/>
        </w:rPr>
        <w:drawing>
          <wp:anchor distT="0" distB="0" distL="114300" distR="114300" simplePos="0" relativeHeight="251773952" behindDoc="0" locked="0" layoutInCell="1" allowOverlap="1" wp14:anchorId="1C04274C" wp14:editId="66645C62">
            <wp:simplePos x="0" y="0"/>
            <wp:positionH relativeFrom="column">
              <wp:posOffset>7107555</wp:posOffset>
            </wp:positionH>
            <wp:positionV relativeFrom="paragraph">
              <wp:posOffset>245109</wp:posOffset>
            </wp:positionV>
            <wp:extent cx="3000375" cy="1228725"/>
            <wp:effectExtent l="0" t="0" r="9525" b="952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6223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228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25" w:rsidRPr="00B70092">
        <w:rPr>
          <w:rStyle w:val="QuoteChar"/>
          <w:iCs w:val="0"/>
          <w:caps w:val="0"/>
          <w:noProof/>
          <w:color w:val="FFFFFF" w:themeColor="background1"/>
          <w:sz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390A46" wp14:editId="2E4BDDC5">
                <wp:simplePos x="0" y="0"/>
                <wp:positionH relativeFrom="column">
                  <wp:posOffset>1249680</wp:posOffset>
                </wp:positionH>
                <wp:positionV relativeFrom="paragraph">
                  <wp:posOffset>226060</wp:posOffset>
                </wp:positionV>
                <wp:extent cx="4048125" cy="3048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6E41" w14:textId="77777777" w:rsidR="00710DF2" w:rsidRPr="00547B39" w:rsidRDefault="00D76AC5" w:rsidP="00710DF2">
                            <w:pPr>
                              <w:tabs>
                                <w:tab w:val="left" w:pos="993"/>
                              </w:tabs>
                              <w:spacing w:after="120"/>
                              <w:rPr>
                                <w:b/>
                                <w:i/>
                                <w:color w:val="7030A0" w:themeColor="accent3"/>
                                <w:sz w:val="32"/>
                                <w:szCs w:val="32"/>
                              </w:rPr>
                            </w:pPr>
                            <w:r w:rsidRPr="00547B39">
                              <w:rPr>
                                <w:b/>
                                <w:i/>
                                <w:color w:val="7030A0" w:themeColor="accent3"/>
                                <w:sz w:val="32"/>
                                <w:szCs w:val="32"/>
                              </w:rPr>
                              <w:t xml:space="preserve">All Activities Listed are </w:t>
                            </w:r>
                            <w:r w:rsidR="00710DF2" w:rsidRPr="00547B39">
                              <w:rPr>
                                <w:b/>
                                <w:i/>
                                <w:color w:val="7030A0" w:themeColor="accent3"/>
                                <w:sz w:val="32"/>
                                <w:szCs w:val="32"/>
                              </w:rPr>
                              <w:t>FREE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F2BB46" id="_x0000_s1029" type="#_x0000_t202" style="position:absolute;margin-left:98.4pt;margin-top:17.8pt;width:318.75pt;height:2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" filled="f" stroked="f">
                <v:textbox>
                  <w:txbxContent>
                    <w:p w:rsidR="00710DF2" w:rsidRPr="00547B39" w:rsidRDefault="00D76AC5" w:rsidP="00710DF2">
                      <w:pPr>
                        <w:tabs>
                          <w:tab w:val="left" w:pos="993"/>
                        </w:tabs>
                        <w:spacing w:after="120"/>
                        <w:rPr>
                          <w:b/>
                          <w:i/>
                          <w:color w:val="7030A0" w:themeColor="accent3"/>
                          <w:sz w:val="32"/>
                          <w:szCs w:val="32"/>
                        </w:rPr>
                      </w:pPr>
                      <w:r w:rsidRPr="00547B39">
                        <w:rPr>
                          <w:b/>
                          <w:i/>
                          <w:color w:val="7030A0" w:themeColor="accent3"/>
                          <w:sz w:val="32"/>
                          <w:szCs w:val="32"/>
                        </w:rPr>
                        <w:t xml:space="preserve">All Activities Listed are </w:t>
                      </w:r>
                      <w:r w:rsidR="00710DF2" w:rsidRPr="00547B39">
                        <w:rPr>
                          <w:b/>
                          <w:i/>
                          <w:color w:val="7030A0" w:themeColor="accent3"/>
                          <w:sz w:val="32"/>
                          <w:szCs w:val="32"/>
                        </w:rPr>
                        <w:t>FREE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54A660DB" w14:textId="6C7171DC" w:rsidR="00961472" w:rsidRDefault="0031333C"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913216" behindDoc="0" locked="0" layoutInCell="1" allowOverlap="1" wp14:anchorId="0EF6C3A7" wp14:editId="4A48A2A3">
            <wp:simplePos x="0" y="0"/>
            <wp:positionH relativeFrom="margin">
              <wp:posOffset>7164705</wp:posOffset>
            </wp:positionH>
            <wp:positionV relativeFrom="paragraph">
              <wp:posOffset>3560445</wp:posOffset>
            </wp:positionV>
            <wp:extent cx="3016161" cy="1926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 of the Shadows Image 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7" r="1"/>
                    <a:stretch/>
                  </pic:blipFill>
                  <pic:spPr bwMode="auto">
                    <a:xfrm>
                      <a:off x="0" y="0"/>
                      <a:ext cx="3016161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7108" w:rsidRPr="0037006A">
        <w:rPr>
          <w:noProof/>
          <w:color w:val="7030A0"/>
          <w:lang w:val="en-AU"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28CBF1" wp14:editId="1C90932D">
                <wp:simplePos x="0" y="0"/>
                <wp:positionH relativeFrom="margin">
                  <wp:align>right</wp:align>
                </wp:positionH>
                <wp:positionV relativeFrom="paragraph">
                  <wp:posOffset>1045845</wp:posOffset>
                </wp:positionV>
                <wp:extent cx="3190875" cy="2514600"/>
                <wp:effectExtent l="0" t="0" r="0" b="0"/>
                <wp:wrapNone/>
                <wp:docPr id="2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29B7B" w14:textId="77777777" w:rsidR="00BC361A" w:rsidRDefault="00BC361A" w:rsidP="00BC361A">
                            <w:pPr>
                              <w:jc w:val="center"/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>Ride</w:t>
                            </w:r>
                            <w:r w:rsidR="00624A90"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>4Lives are</w:t>
                            </w:r>
                            <w:r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 xml:space="preserve"> hosting the Gladstone </w:t>
                            </w:r>
                            <w:r w:rsidR="00792BE7"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>202</w:t>
                            </w:r>
                            <w:r w:rsidR="00A40D66"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>1</w:t>
                            </w:r>
                            <w:r>
                              <w:rPr>
                                <w:rStyle w:val="QuoteChar"/>
                                <w:b/>
                                <w:caps w:val="0"/>
                                <w:sz w:val="32"/>
                                <w:szCs w:val="32"/>
                                <w:lang w:val="en-AU"/>
                              </w:rPr>
                              <w:t xml:space="preserve"> Out of the Shadows Walk</w:t>
                            </w:r>
                          </w:p>
                          <w:p w14:paraId="3383AE4D" w14:textId="77777777" w:rsidR="00BC361A" w:rsidRDefault="00BC361A" w:rsidP="00395C93">
                            <w:pPr>
                              <w:spacing w:after="0"/>
                              <w:jc w:val="center"/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C361A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 xml:space="preserve">Sunday </w:t>
                            </w:r>
                            <w:r w:rsidR="008934DD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1</w:t>
                            </w:r>
                            <w:r w:rsidR="00A40D66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2</w:t>
                            </w:r>
                            <w:r w:rsidRPr="00BC361A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 xml:space="preserve"> September 20</w:t>
                            </w:r>
                            <w:r w:rsidR="008934DD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2</w:t>
                            </w:r>
                            <w:r w:rsidR="008A5DA4"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1</w:t>
                            </w:r>
                          </w:p>
                          <w:p w14:paraId="5DC29A09" w14:textId="77777777" w:rsidR="00395C93" w:rsidRDefault="00395C93" w:rsidP="00395C93">
                            <w:pPr>
                              <w:spacing w:after="0"/>
                              <w:jc w:val="center"/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5.00am</w:t>
                            </w:r>
                          </w:p>
                          <w:p w14:paraId="0D9C31DA" w14:textId="77777777" w:rsidR="00637108" w:rsidRPr="00BC361A" w:rsidRDefault="00637108" w:rsidP="00395C93">
                            <w:pPr>
                              <w:spacing w:after="0"/>
                              <w:jc w:val="center"/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Style w:val="QuoteChar"/>
                                <w:b/>
                                <w:caps w:val="0"/>
                                <w:color w:val="AB73D5" w:themeColor="text1" w:themeTint="99"/>
                                <w:sz w:val="32"/>
                                <w:szCs w:val="32"/>
                                <w:lang w:val="en-AU"/>
                              </w:rPr>
                              <w:t>Meet at East Shores</w:t>
                            </w:r>
                          </w:p>
                          <w:p w14:paraId="3C311EDC" w14:textId="77777777" w:rsidR="00395C93" w:rsidRPr="00CD1DAC" w:rsidRDefault="00395C93" w:rsidP="00395C93">
                            <w:pPr>
                              <w:spacing w:after="0"/>
                              <w:jc w:val="both"/>
                              <w:rPr>
                                <w:rStyle w:val="QuoteChar"/>
                                <w:caps w:val="0"/>
                                <w:color w:val="auto"/>
                                <w:sz w:val="16"/>
                                <w:szCs w:val="10"/>
                                <w:lang w:val="en-AU"/>
                              </w:rPr>
                            </w:pPr>
                          </w:p>
                          <w:p w14:paraId="4379AD45" w14:textId="77777777" w:rsidR="00BC361A" w:rsidRPr="00CD1DAC" w:rsidRDefault="00B524F7" w:rsidP="00637108">
                            <w:pPr>
                              <w:spacing w:after="0"/>
                              <w:jc w:val="both"/>
                              <w:rPr>
                                <w:i/>
                                <w:caps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Join us </w:t>
                            </w:r>
                            <w:r w:rsidR="00BC361A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in the Out of the Shadows </w:t>
                            </w:r>
                            <w:r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Walk </w:t>
                            </w:r>
                            <w:r w:rsidR="00BC361A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– </w:t>
                            </w:r>
                            <w:r w:rsidR="00395C93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Lifeline’s </w:t>
                            </w:r>
                            <w:r w:rsidR="00BC361A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national suicide prevention walk.  </w:t>
                            </w:r>
                            <w:r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It is a walk of remembrance and hope as we meet </w:t>
                            </w:r>
                            <w:r w:rsidR="00637108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>a new</w:t>
                            </w:r>
                            <w:r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 sunrise.  R</w:t>
                            </w:r>
                            <w:r w:rsidR="00BC361A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 xml:space="preserve">aise awareness, remember those lost to suicide, and unite in a </w:t>
                            </w:r>
                            <w:r w:rsidR="009F68BF" w:rsidRPr="00CD1DAC">
                              <w:rPr>
                                <w:rStyle w:val="QuoteChar"/>
                                <w:i/>
                                <w:caps w:val="0"/>
                                <w:color w:val="auto"/>
                                <w:sz w:val="18"/>
                                <w:szCs w:val="18"/>
                                <w:lang w:val="en-AU"/>
                              </w:rPr>
                              <w:t>commitment to prevent further deaths by suicide.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8CBF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00.05pt;margin-top:82.35pt;width:251.25pt;height:198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" filled="f" stroked="f">
                <v:textbox>
                  <w:txbxContent>
                    <w:p w14:paraId="5F329B7B" w14:textId="77777777" w:rsidR="00BC361A" w:rsidRDefault="00BC361A" w:rsidP="00BC361A">
                      <w:pPr>
                        <w:jc w:val="center"/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>Ride</w:t>
                      </w:r>
                      <w:r w:rsidR="00624A90"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>4Lives are</w:t>
                      </w:r>
                      <w:r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 xml:space="preserve"> hosting the Gladstone </w:t>
                      </w:r>
                      <w:r w:rsidR="00792BE7"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>202</w:t>
                      </w:r>
                      <w:r w:rsidR="00A40D66"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>1</w:t>
                      </w:r>
                      <w:r>
                        <w:rPr>
                          <w:rStyle w:val="QuoteChar"/>
                          <w:b/>
                          <w:caps w:val="0"/>
                          <w:sz w:val="32"/>
                          <w:szCs w:val="32"/>
                          <w:lang w:val="en-AU"/>
                        </w:rPr>
                        <w:t xml:space="preserve"> Out of the Shadows Walk</w:t>
                      </w:r>
                    </w:p>
                    <w:p w14:paraId="3383AE4D" w14:textId="77777777" w:rsidR="00BC361A" w:rsidRDefault="00BC361A" w:rsidP="00395C93">
                      <w:pPr>
                        <w:spacing w:after="0"/>
                        <w:jc w:val="center"/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</w:pPr>
                      <w:r w:rsidRPr="00BC361A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 xml:space="preserve">Sunday </w:t>
                      </w:r>
                      <w:r w:rsidR="008934DD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1</w:t>
                      </w:r>
                      <w:r w:rsidR="00A40D66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2</w:t>
                      </w:r>
                      <w:r w:rsidRPr="00BC361A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 xml:space="preserve"> September 20</w:t>
                      </w:r>
                      <w:r w:rsidR="008934DD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2</w:t>
                      </w:r>
                      <w:r w:rsidR="008A5DA4"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1</w:t>
                      </w:r>
                    </w:p>
                    <w:p w14:paraId="5DC29A09" w14:textId="77777777" w:rsidR="00395C93" w:rsidRDefault="00395C93" w:rsidP="00395C93">
                      <w:pPr>
                        <w:spacing w:after="0"/>
                        <w:jc w:val="center"/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5.00am</w:t>
                      </w:r>
                    </w:p>
                    <w:p w14:paraId="0D9C31DA" w14:textId="77777777" w:rsidR="00637108" w:rsidRPr="00BC361A" w:rsidRDefault="00637108" w:rsidP="00395C93">
                      <w:pPr>
                        <w:spacing w:after="0"/>
                        <w:jc w:val="center"/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Style w:val="QuoteChar"/>
                          <w:b/>
                          <w:caps w:val="0"/>
                          <w:color w:val="AB73D5" w:themeColor="text1" w:themeTint="99"/>
                          <w:sz w:val="32"/>
                          <w:szCs w:val="32"/>
                          <w:lang w:val="en-AU"/>
                        </w:rPr>
                        <w:t>Meet at East Shores</w:t>
                      </w:r>
                    </w:p>
                    <w:p w14:paraId="3C311EDC" w14:textId="77777777" w:rsidR="00395C93" w:rsidRPr="00CD1DAC" w:rsidRDefault="00395C93" w:rsidP="00395C93">
                      <w:pPr>
                        <w:spacing w:after="0"/>
                        <w:jc w:val="both"/>
                        <w:rPr>
                          <w:rStyle w:val="QuoteChar"/>
                          <w:caps w:val="0"/>
                          <w:color w:val="auto"/>
                          <w:sz w:val="16"/>
                          <w:szCs w:val="10"/>
                          <w:lang w:val="en-AU"/>
                        </w:rPr>
                      </w:pPr>
                    </w:p>
                    <w:p w14:paraId="4379AD45" w14:textId="77777777" w:rsidR="00BC361A" w:rsidRPr="00CD1DAC" w:rsidRDefault="00B524F7" w:rsidP="00637108">
                      <w:pPr>
                        <w:spacing w:after="0"/>
                        <w:jc w:val="both"/>
                        <w:rPr>
                          <w:i/>
                          <w:caps/>
                          <w:sz w:val="18"/>
                          <w:szCs w:val="18"/>
                          <w:lang w:val="en-AU"/>
                        </w:rPr>
                      </w:pPr>
                      <w:r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Join us </w:t>
                      </w:r>
                      <w:r w:rsidR="00BC361A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in the Out of the Shadows </w:t>
                      </w:r>
                      <w:r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Walk </w:t>
                      </w:r>
                      <w:r w:rsidR="00BC361A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– </w:t>
                      </w:r>
                      <w:r w:rsidR="00395C93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Lifeline’s </w:t>
                      </w:r>
                      <w:r w:rsidR="00BC361A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national suicide prevention walk.  </w:t>
                      </w:r>
                      <w:r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It is a walk of remembrance and hope as we meet </w:t>
                      </w:r>
                      <w:r w:rsidR="00637108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>a new</w:t>
                      </w:r>
                      <w:r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 sunrise.  R</w:t>
                      </w:r>
                      <w:r w:rsidR="00BC361A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 xml:space="preserve">aise awareness, remember those lost to suicide, and unite in a </w:t>
                      </w:r>
                      <w:r w:rsidR="009F68BF" w:rsidRPr="00CD1DAC">
                        <w:rPr>
                          <w:rStyle w:val="QuoteChar"/>
                          <w:i/>
                          <w:caps w:val="0"/>
                          <w:color w:val="auto"/>
                          <w:sz w:val="18"/>
                          <w:szCs w:val="18"/>
                          <w:lang w:val="en-AU"/>
                        </w:rPr>
                        <w:t>commitment to prevent further deaths by suicide.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418"/>
        <w:gridCol w:w="1417"/>
        <w:gridCol w:w="1418"/>
        <w:gridCol w:w="1417"/>
        <w:gridCol w:w="1418"/>
        <w:gridCol w:w="1275"/>
      </w:tblGrid>
      <w:tr w:rsidR="008A5DA4" w:rsidRPr="002D2217" w14:paraId="0F920DDA" w14:textId="77777777" w:rsidTr="00CD1DAC">
        <w:tc>
          <w:tcPr>
            <w:tcW w:w="1276" w:type="dxa"/>
            <w:shd w:val="clear" w:color="auto" w:fill="7030A0" w:themeFill="accent3"/>
          </w:tcPr>
          <w:p w14:paraId="0DDE991D" w14:textId="77777777" w:rsidR="008A5DA4" w:rsidRPr="002D2217" w:rsidRDefault="008A5DA4" w:rsidP="00A40D66">
            <w:pPr>
              <w:spacing w:before="60" w:after="6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Thurs</w:t>
            </w:r>
            <w:r>
              <w:rPr>
                <w:b/>
                <w:color w:val="FFFFFF" w:themeColor="background1"/>
                <w:sz w:val="22"/>
              </w:rPr>
              <w:br/>
              <w:t>9</w:t>
            </w:r>
          </w:p>
        </w:tc>
        <w:tc>
          <w:tcPr>
            <w:tcW w:w="1134" w:type="dxa"/>
            <w:shd w:val="clear" w:color="auto" w:fill="7030A0" w:themeFill="accent3"/>
          </w:tcPr>
          <w:p w14:paraId="2FA4A210" w14:textId="77777777" w:rsidR="008A5DA4" w:rsidRPr="002D2217" w:rsidRDefault="008A5DA4" w:rsidP="00A40D66">
            <w:pPr>
              <w:spacing w:before="60" w:after="6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Fri</w:t>
            </w:r>
            <w:r>
              <w:rPr>
                <w:b/>
                <w:color w:val="FFFFFF" w:themeColor="background1"/>
                <w:sz w:val="22"/>
              </w:rPr>
              <w:br/>
              <w:t>10</w:t>
            </w:r>
          </w:p>
        </w:tc>
        <w:tc>
          <w:tcPr>
            <w:tcW w:w="1418" w:type="dxa"/>
            <w:shd w:val="clear" w:color="auto" w:fill="7030A0" w:themeFill="accent3"/>
          </w:tcPr>
          <w:p w14:paraId="59E9FFF3" w14:textId="77777777" w:rsidR="008A5DA4" w:rsidRPr="002D2217" w:rsidRDefault="008A5DA4" w:rsidP="00A40D66">
            <w:pPr>
              <w:spacing w:before="60" w:after="6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Sat</w:t>
            </w:r>
            <w:r>
              <w:rPr>
                <w:b/>
                <w:color w:val="FFFFFF" w:themeColor="background1"/>
                <w:sz w:val="22"/>
              </w:rPr>
              <w:br/>
              <w:t>11</w:t>
            </w:r>
          </w:p>
        </w:tc>
        <w:tc>
          <w:tcPr>
            <w:tcW w:w="1417" w:type="dxa"/>
            <w:shd w:val="clear" w:color="auto" w:fill="7030A0" w:themeFill="accent3"/>
          </w:tcPr>
          <w:p w14:paraId="010CF9B4" w14:textId="77777777" w:rsidR="008A5DA4" w:rsidRPr="002D2217" w:rsidRDefault="008A5DA4" w:rsidP="00A40D66">
            <w:pPr>
              <w:spacing w:before="60" w:after="6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Sun</w:t>
            </w:r>
            <w:r>
              <w:rPr>
                <w:b/>
                <w:color w:val="FFFFFF" w:themeColor="background1"/>
                <w:sz w:val="22"/>
              </w:rPr>
              <w:br/>
              <w:t>12</w:t>
            </w:r>
          </w:p>
        </w:tc>
        <w:tc>
          <w:tcPr>
            <w:tcW w:w="1418" w:type="dxa"/>
            <w:shd w:val="clear" w:color="auto" w:fill="7030A0" w:themeFill="accent3"/>
          </w:tcPr>
          <w:p w14:paraId="69D41B7F" w14:textId="77777777" w:rsidR="008A5DA4" w:rsidRPr="002D2217" w:rsidRDefault="008A5DA4" w:rsidP="00A40D66">
            <w:pPr>
              <w:spacing w:before="60" w:after="60"/>
              <w:ind w:left="-142" w:right="-107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Mon</w:t>
            </w:r>
            <w:r>
              <w:rPr>
                <w:b/>
                <w:color w:val="FFFFFF" w:themeColor="background1"/>
                <w:sz w:val="22"/>
              </w:rPr>
              <w:br/>
              <w:t>13</w:t>
            </w:r>
          </w:p>
        </w:tc>
        <w:tc>
          <w:tcPr>
            <w:tcW w:w="1417" w:type="dxa"/>
            <w:shd w:val="clear" w:color="auto" w:fill="7030A0" w:themeFill="accent3"/>
          </w:tcPr>
          <w:p w14:paraId="092FBE51" w14:textId="77777777" w:rsidR="008A5DA4" w:rsidRPr="002D2217" w:rsidRDefault="008A5DA4" w:rsidP="00A40D66">
            <w:pPr>
              <w:spacing w:before="60" w:after="6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Tues</w:t>
            </w:r>
            <w:r>
              <w:rPr>
                <w:b/>
                <w:color w:val="FFFFFF" w:themeColor="background1"/>
                <w:sz w:val="22"/>
              </w:rPr>
              <w:br/>
              <w:t>14</w:t>
            </w:r>
          </w:p>
        </w:tc>
        <w:tc>
          <w:tcPr>
            <w:tcW w:w="1418" w:type="dxa"/>
            <w:shd w:val="clear" w:color="auto" w:fill="7030A0" w:themeFill="accent3"/>
          </w:tcPr>
          <w:p w14:paraId="07A4ECF1" w14:textId="77777777" w:rsidR="008A5DA4" w:rsidRPr="002D2217" w:rsidRDefault="008A5DA4" w:rsidP="00A40D66">
            <w:pPr>
              <w:spacing w:before="60" w:after="60"/>
              <w:ind w:left="-10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Wed</w:t>
            </w:r>
            <w:r>
              <w:rPr>
                <w:b/>
                <w:color w:val="FFFFFF" w:themeColor="background1"/>
                <w:sz w:val="22"/>
              </w:rPr>
              <w:br/>
              <w:t>15</w:t>
            </w:r>
          </w:p>
        </w:tc>
        <w:tc>
          <w:tcPr>
            <w:tcW w:w="1275" w:type="dxa"/>
            <w:shd w:val="clear" w:color="auto" w:fill="7030A0" w:themeFill="accent3"/>
          </w:tcPr>
          <w:p w14:paraId="5D227FEA" w14:textId="77777777" w:rsidR="008A5DA4" w:rsidRDefault="008A5DA4" w:rsidP="001A287F">
            <w:pPr>
              <w:spacing w:before="60" w:after="60"/>
              <w:ind w:left="-10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Thurs</w:t>
            </w:r>
            <w:r w:rsidR="001A287F">
              <w:rPr>
                <w:b/>
                <w:color w:val="FFFFFF" w:themeColor="background1"/>
                <w:sz w:val="22"/>
              </w:rPr>
              <w:br/>
            </w:r>
            <w:r>
              <w:rPr>
                <w:b/>
                <w:color w:val="FFFFFF" w:themeColor="background1"/>
                <w:sz w:val="22"/>
              </w:rPr>
              <w:t>16</w:t>
            </w:r>
          </w:p>
        </w:tc>
      </w:tr>
      <w:tr w:rsidR="008A5DA4" w14:paraId="4C0B194E" w14:textId="77777777" w:rsidTr="00CD1DAC">
        <w:trPr>
          <w:trHeight w:val="2431"/>
        </w:trPr>
        <w:tc>
          <w:tcPr>
            <w:tcW w:w="1276" w:type="dxa"/>
            <w:shd w:val="clear" w:color="auto" w:fill="FFFFFF" w:themeFill="background1"/>
          </w:tcPr>
          <w:p w14:paraId="712A0F80" w14:textId="77777777" w:rsidR="008A5DA4" w:rsidRPr="002D2217" w:rsidRDefault="00A50D3A" w:rsidP="008A5DA4">
            <w:pPr>
              <w:jc w:val="center"/>
              <w:rPr>
                <w:sz w:val="22"/>
              </w:rPr>
            </w:pPr>
            <w:r w:rsidRPr="002D2217">
              <w:rPr>
                <w:rFonts w:ascii="Arial Black" w:hAnsi="Arial Black"/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872256" behindDoc="0" locked="0" layoutInCell="1" allowOverlap="1" wp14:anchorId="7ED0AAD0" wp14:editId="2635ED7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454025</wp:posOffset>
                  </wp:positionV>
                  <wp:extent cx="767715" cy="456565"/>
                  <wp:effectExtent l="0" t="0" r="0" b="635"/>
                  <wp:wrapNone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" r="1549"/>
                          <a:stretch/>
                        </pic:blipFill>
                        <pic:spPr bwMode="auto">
                          <a:xfrm>
                            <a:off x="0" y="0"/>
                            <a:ext cx="76771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DA4">
              <w:rPr>
                <w:noProof/>
                <w:lang w:val="en-AU" w:eastAsia="en-AU"/>
              </w:rPr>
              <w:drawing>
                <wp:anchor distT="0" distB="0" distL="114300" distR="114300" simplePos="0" relativeHeight="251877376" behindDoc="0" locked="0" layoutInCell="1" allowOverlap="1" wp14:anchorId="7DE3CA77" wp14:editId="26DB2813">
                  <wp:simplePos x="0" y="0"/>
                  <wp:positionH relativeFrom="margin">
                    <wp:posOffset>82693</wp:posOffset>
                  </wp:positionH>
                  <wp:positionV relativeFrom="paragraph">
                    <wp:posOffset>889161</wp:posOffset>
                  </wp:positionV>
                  <wp:extent cx="590550" cy="579747"/>
                  <wp:effectExtent l="0" t="0" r="0" b="0"/>
                  <wp:wrapNone/>
                  <wp:docPr id="19" name="Picture 19" descr="C:\Users\brookesk\OneDrive\Ride4Lives\GR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ookesk\OneDrive\Ride4Lives\GR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DA4" w:rsidRPr="002D2217">
              <w:rPr>
                <w:rFonts w:ascii="Arial Black" w:hAnsi="Arial Black"/>
                <w:sz w:val="22"/>
              </w:rPr>
              <w:t>R U OK</w:t>
            </w:r>
            <w:r w:rsidR="008A5DA4">
              <w:rPr>
                <w:rFonts w:ascii="Arial Black" w:hAnsi="Arial Black"/>
                <w:sz w:val="22"/>
              </w:rPr>
              <w:t>? Day</w:t>
            </w:r>
          </w:p>
        </w:tc>
        <w:tc>
          <w:tcPr>
            <w:tcW w:w="1134" w:type="dxa"/>
            <w:shd w:val="clear" w:color="auto" w:fill="FFFFFF" w:themeFill="background1"/>
          </w:tcPr>
          <w:p w14:paraId="75A1A140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>Man Walk</w:t>
            </w:r>
          </w:p>
          <w:p w14:paraId="54B408EA" w14:textId="77777777" w:rsidR="008A5DA4" w:rsidRPr="002D2217" w:rsidRDefault="008A5DA4" w:rsidP="008A5DA4">
            <w:pPr>
              <w:rPr>
                <w:rFonts w:ascii="Arial Black" w:hAnsi="Arial Black"/>
                <w:sz w:val="22"/>
              </w:rPr>
            </w:pPr>
            <w:r>
              <w:rPr>
                <w:rFonts w:ascii="Times New Roman" w:eastAsia="Times New Roman" w:hAnsi="Times New Roman"/>
                <w:noProof/>
                <w:sz w:val="2"/>
                <w:szCs w:val="2"/>
                <w:lang w:val="en-AU" w:eastAsia="en-AU"/>
              </w:rPr>
              <w:drawing>
                <wp:anchor distT="0" distB="0" distL="114300" distR="114300" simplePos="0" relativeHeight="251874304" behindDoc="0" locked="0" layoutInCell="1" allowOverlap="1" wp14:anchorId="409D29A8" wp14:editId="6853FA2E">
                  <wp:simplePos x="0" y="0"/>
                  <wp:positionH relativeFrom="column">
                    <wp:posOffset>-36797</wp:posOffset>
                  </wp:positionH>
                  <wp:positionV relativeFrom="paragraph">
                    <wp:posOffset>24765</wp:posOffset>
                  </wp:positionV>
                  <wp:extent cx="640872" cy="713954"/>
                  <wp:effectExtent l="0" t="0" r="698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 Walk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7" r="6078"/>
                          <a:stretch/>
                        </pic:blipFill>
                        <pic:spPr bwMode="auto">
                          <a:xfrm>
                            <a:off x="0" y="0"/>
                            <a:ext cx="640872" cy="71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14:paraId="19C6CBCE" w14:textId="77777777" w:rsidR="008A5DA4" w:rsidRPr="00A43B72" w:rsidRDefault="009F05A2" w:rsidP="00A43B72">
            <w:pPr>
              <w:ind w:left="-109" w:right="-108"/>
              <w:jc w:val="center"/>
              <w:rPr>
                <w:rFonts w:ascii="Arial Black" w:hAnsi="Arial Black"/>
                <w:sz w:val="17"/>
                <w:szCs w:val="17"/>
              </w:rPr>
            </w:pPr>
            <w:r w:rsidRPr="00A43B72">
              <w:rPr>
                <w:rFonts w:ascii="Arial Black" w:hAnsi="Arial Black"/>
                <w:sz w:val="17"/>
                <w:szCs w:val="17"/>
              </w:rPr>
              <w:t>Family Fun Day</w:t>
            </w:r>
            <w:r w:rsidR="00A43B72" w:rsidRPr="00A43B72">
              <w:rPr>
                <w:rFonts w:ascii="Arial Black" w:hAnsi="Arial Black"/>
                <w:sz w:val="17"/>
                <w:szCs w:val="17"/>
              </w:rPr>
              <w:t>/</w:t>
            </w:r>
            <w:r w:rsidR="00A43B72" w:rsidRPr="00A43B72">
              <w:rPr>
                <w:rFonts w:ascii="Arial Black" w:hAnsi="Arial Black"/>
                <w:sz w:val="17"/>
                <w:szCs w:val="17"/>
              </w:rPr>
              <w:br/>
              <w:t>Bereavement Cruise</w:t>
            </w:r>
          </w:p>
          <w:p w14:paraId="7A856CA8" w14:textId="77777777" w:rsidR="008A5DA4" w:rsidRPr="002D2217" w:rsidRDefault="00A43B72" w:rsidP="009F05A2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89664" behindDoc="0" locked="0" layoutInCell="1" allowOverlap="1" wp14:anchorId="78B1A2FB" wp14:editId="51C66314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63500</wp:posOffset>
                  </wp:positionV>
                  <wp:extent cx="875247" cy="467995"/>
                  <wp:effectExtent l="0" t="0" r="1270" b="8255"/>
                  <wp:wrapNone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3" t="8153" r="5734" b="5878"/>
                          <a:stretch/>
                        </pic:blipFill>
                        <pic:spPr bwMode="auto">
                          <a:xfrm>
                            <a:off x="0" y="0"/>
                            <a:ext cx="875247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A66C87" w14:textId="77777777" w:rsidR="008A5DA4" w:rsidRPr="002D2217" w:rsidRDefault="008A5DA4" w:rsidP="008A5DA4">
            <w:pPr>
              <w:rPr>
                <w:rFonts w:ascii="Arial Black" w:hAnsi="Arial Black"/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A9E6EDA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Marker Felt" w:eastAsia="Marker Felt" w:hAnsi="Marker Felt" w:cs="Marker Felt"/>
                <w:b/>
                <w:bCs/>
                <w:noProof/>
                <w:color w:val="182556"/>
                <w:sz w:val="44"/>
                <w:szCs w:val="44"/>
                <w:lang w:val="en-AU" w:eastAsia="en-AU"/>
              </w:rPr>
              <w:drawing>
                <wp:anchor distT="0" distB="0" distL="114300" distR="114300" simplePos="0" relativeHeight="251873280" behindDoc="0" locked="0" layoutInCell="1" allowOverlap="1" wp14:anchorId="42D3E5AF" wp14:editId="561F483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704850</wp:posOffset>
                  </wp:positionV>
                  <wp:extent cx="819150" cy="466725"/>
                  <wp:effectExtent l="0" t="0" r="0" b="9525"/>
                  <wp:wrapNone/>
                  <wp:docPr id="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G_622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2"/>
              </w:rPr>
              <w:t>Out of the Shadows Walk</w:t>
            </w:r>
          </w:p>
        </w:tc>
        <w:tc>
          <w:tcPr>
            <w:tcW w:w="1418" w:type="dxa"/>
            <w:shd w:val="clear" w:color="auto" w:fill="FFFFFF" w:themeFill="background1"/>
          </w:tcPr>
          <w:p w14:paraId="5B0F8C1E" w14:textId="77777777" w:rsidR="008A5DA4" w:rsidRPr="00714C8F" w:rsidRDefault="008A5DA4" w:rsidP="008A5DA4">
            <w:pPr>
              <w:ind w:left="-142" w:right="-107"/>
              <w:jc w:val="center"/>
              <w:rPr>
                <w:rFonts w:ascii="Arial Black" w:hAnsi="Arial Black"/>
              </w:rPr>
            </w:pPr>
            <w:r w:rsidRPr="00714C8F">
              <w:rPr>
                <w:rFonts w:ascii="Arial Black" w:hAnsi="Arial Black"/>
              </w:rPr>
              <w:t xml:space="preserve">Strong </w:t>
            </w:r>
            <w:r w:rsidRPr="007B7C5A">
              <w:rPr>
                <w:rFonts w:ascii="Arial Black" w:hAnsi="Arial Black"/>
                <w:sz w:val="19"/>
                <w:szCs w:val="19"/>
              </w:rPr>
              <w:t>Communities</w:t>
            </w:r>
          </w:p>
          <w:p w14:paraId="7E7F3C74" w14:textId="77777777" w:rsidR="008A5DA4" w:rsidRPr="002D2217" w:rsidRDefault="008A5DA4" w:rsidP="008A5DA4">
            <w:pPr>
              <w:ind w:left="-142" w:right="-107"/>
              <w:rPr>
                <w:rFonts w:ascii="Arial Black" w:hAnsi="Arial Black"/>
                <w:sz w:val="22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76352" behindDoc="0" locked="0" layoutInCell="1" allowOverlap="1" wp14:anchorId="09230196" wp14:editId="1F009E87">
                  <wp:simplePos x="0" y="0"/>
                  <wp:positionH relativeFrom="column">
                    <wp:posOffset>-34976</wp:posOffset>
                  </wp:positionH>
                  <wp:positionV relativeFrom="paragraph">
                    <wp:posOffset>193675</wp:posOffset>
                  </wp:positionV>
                  <wp:extent cx="923925" cy="500275"/>
                  <wp:effectExtent l="0" t="0" r="0" b="0"/>
                  <wp:wrapNone/>
                  <wp:docPr id="10" name="Picture 10" descr="C:\Users\brookesk\OneDrive\Ride4Lives\2020\Suicide Awareness Week 2020\Strong Communities log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ookesk\OneDrive\Ride4Lives\2020\Suicide Awareness Week 2020\Strong Communities log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F1B02" w14:textId="77777777" w:rsidR="008A5DA4" w:rsidRPr="002D2217" w:rsidRDefault="008A5DA4" w:rsidP="008A5DA4">
            <w:pPr>
              <w:ind w:left="-142" w:right="-107"/>
              <w:rPr>
                <w:rFonts w:ascii="Arial Black" w:hAnsi="Arial Black"/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FC1914" w14:textId="77777777" w:rsidR="008A5DA4" w:rsidRPr="002D2217" w:rsidRDefault="008A5DA4" w:rsidP="00401824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880448" behindDoc="0" locked="0" layoutInCell="1" allowOverlap="1" wp14:anchorId="75CE5C02" wp14:editId="08ACB70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772160</wp:posOffset>
                  </wp:positionV>
                  <wp:extent cx="857250" cy="342900"/>
                  <wp:effectExtent l="0" t="0" r="0" b="0"/>
                  <wp:wrapNone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Standby Support Log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73" cy="34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2"/>
              </w:rPr>
              <w:t>Standby Support</w:t>
            </w:r>
          </w:p>
        </w:tc>
        <w:tc>
          <w:tcPr>
            <w:tcW w:w="1418" w:type="dxa"/>
            <w:shd w:val="clear" w:color="auto" w:fill="FFFFFF" w:themeFill="background1"/>
          </w:tcPr>
          <w:p w14:paraId="575B101F" w14:textId="77777777" w:rsidR="008A5DA4" w:rsidRPr="002D2217" w:rsidRDefault="002D50FE" w:rsidP="007125C9">
            <w:pPr>
              <w:ind w:left="-142" w:right="-107"/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AU" w:eastAsia="en-AU"/>
              </w:rPr>
              <w:drawing>
                <wp:anchor distT="36576" distB="36576" distL="36576" distR="36576" simplePos="0" relativeHeight="251936768" behindDoc="0" locked="0" layoutInCell="1" allowOverlap="1" wp14:anchorId="64F77784" wp14:editId="04B0DE3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638810</wp:posOffset>
                  </wp:positionV>
                  <wp:extent cx="729192" cy="123825"/>
                  <wp:effectExtent l="0" t="0" r="0" b="0"/>
                  <wp:wrapNone/>
                  <wp:docPr id="2071" name="Picture 2071" descr="F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0" t="34071" r="20997" b="25930"/>
                          <a:stretch/>
                        </pic:blipFill>
                        <pic:spPr bwMode="auto">
                          <a:xfrm>
                            <a:off x="0" y="0"/>
                            <a:ext cx="729192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908096" behindDoc="0" locked="0" layoutInCell="1" allowOverlap="1" wp14:anchorId="1049C6F7" wp14:editId="7962A32E">
                  <wp:simplePos x="0" y="0"/>
                  <wp:positionH relativeFrom="margin">
                    <wp:posOffset>127000</wp:posOffset>
                  </wp:positionH>
                  <wp:positionV relativeFrom="paragraph">
                    <wp:posOffset>823595</wp:posOffset>
                  </wp:positionV>
                  <wp:extent cx="523875" cy="560933"/>
                  <wp:effectExtent l="0" t="0" r="0" b="0"/>
                  <wp:wrapNone/>
                  <wp:docPr id="5" name="Picture 5" descr="C:\Users\brookesk\OneDrive\Ride4Lives\Ride4Lives Inc Logo see thru 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ookesk\OneDrive\Ride4Lives\Ride4Lives Inc Logo see thru sty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0" t="6544" r="11126" b="6283"/>
                          <a:stretch/>
                        </pic:blipFill>
                        <pic:spPr bwMode="auto">
                          <a:xfrm>
                            <a:off x="0" y="0"/>
                            <a:ext cx="523875" cy="56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1E3">
              <w:rPr>
                <w:rFonts w:ascii="Arial Black" w:hAnsi="Arial Black"/>
                <w:sz w:val="22"/>
              </w:rPr>
              <w:t>Men’s Workshop</w:t>
            </w:r>
          </w:p>
        </w:tc>
        <w:tc>
          <w:tcPr>
            <w:tcW w:w="1275" w:type="dxa"/>
            <w:shd w:val="clear" w:color="auto" w:fill="FFFFFF" w:themeFill="background1"/>
          </w:tcPr>
          <w:p w14:paraId="5B8658D7" w14:textId="5621F3FB" w:rsidR="008A5DA4" w:rsidRPr="009C40A4" w:rsidRDefault="00C77DF4" w:rsidP="008A5DA4">
            <w:pPr>
              <w:ind w:left="-100"/>
              <w:jc w:val="center"/>
              <w:rPr>
                <w:noProof/>
                <w:sz w:val="21"/>
                <w:szCs w:val="21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938816" behindDoc="0" locked="0" layoutInCell="1" allowOverlap="1" wp14:anchorId="13D14809" wp14:editId="45198D69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571500</wp:posOffset>
                  </wp:positionV>
                  <wp:extent cx="752475" cy="286595"/>
                  <wp:effectExtent l="0" t="0" r="0" b="0"/>
                  <wp:wrapNone/>
                  <wp:docPr id="2072" name="Pictur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9" t="3040" r="54618" b="90980"/>
                          <a:stretch/>
                        </pic:blipFill>
                        <pic:spPr bwMode="auto">
                          <a:xfrm>
                            <a:off x="0" y="0"/>
                            <a:ext cx="752475" cy="28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DAC">
              <w:rPr>
                <w:noProof/>
                <w:lang w:val="en-AU" w:eastAsia="en-AU"/>
              </w:rPr>
              <w:drawing>
                <wp:anchor distT="0" distB="0" distL="114300" distR="114300" simplePos="0" relativeHeight="251940864" behindDoc="0" locked="0" layoutInCell="1" allowOverlap="1" wp14:anchorId="581B176B" wp14:editId="42C8E20B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858520</wp:posOffset>
                  </wp:positionV>
                  <wp:extent cx="661670" cy="326840"/>
                  <wp:effectExtent l="0" t="0" r="5080" b="0"/>
                  <wp:wrapNone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76" t="2767" r="34217" b="90689"/>
                          <a:stretch/>
                        </pic:blipFill>
                        <pic:spPr bwMode="auto">
                          <a:xfrm>
                            <a:off x="0" y="0"/>
                            <a:ext cx="661670" cy="32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A5DA4" w:rsidRPr="009C40A4">
              <w:rPr>
                <w:rFonts w:ascii="Arial Black" w:hAnsi="Arial Black"/>
                <w:sz w:val="21"/>
                <w:szCs w:val="21"/>
              </w:rPr>
              <w:t>safeTALK</w:t>
            </w:r>
            <w:proofErr w:type="spellEnd"/>
          </w:p>
        </w:tc>
      </w:tr>
      <w:tr w:rsidR="008A5DA4" w14:paraId="37667499" w14:textId="77777777" w:rsidTr="00CD1DAC">
        <w:tc>
          <w:tcPr>
            <w:tcW w:w="1276" w:type="dxa"/>
            <w:shd w:val="clear" w:color="auto" w:fill="FFCC00"/>
          </w:tcPr>
          <w:p w14:paraId="60D6A013" w14:textId="77777777" w:rsidR="008A5DA4" w:rsidRPr="009540F4" w:rsidRDefault="008A5DA4" w:rsidP="008A5DA4">
            <w:pPr>
              <w:jc w:val="center"/>
              <w:rPr>
                <w:rFonts w:ascii="Arial" w:hAnsi="Arial" w:cs="Arial"/>
                <w:i/>
                <w:sz w:val="10"/>
                <w:szCs w:val="10"/>
              </w:rPr>
            </w:pPr>
          </w:p>
          <w:p w14:paraId="24C7D178" w14:textId="77777777" w:rsidR="008A5DA4" w:rsidRDefault="008A5DA4" w:rsidP="008A5DA4">
            <w:pPr>
              <w:jc w:val="center"/>
              <w:rPr>
                <w:rFonts w:ascii="Arial" w:hAnsi="Arial" w:cs="Arial"/>
                <w:i/>
                <w:sz w:val="18"/>
              </w:rPr>
            </w:pPr>
            <w:r w:rsidRPr="00880487">
              <w:rPr>
                <w:rFonts w:ascii="Arial" w:hAnsi="Arial" w:cs="Arial"/>
                <w:i/>
                <w:sz w:val="18"/>
              </w:rPr>
              <w:t xml:space="preserve">Visit </w:t>
            </w:r>
            <w:hyperlink r:id="rId24" w:history="1">
              <w:r w:rsidRPr="00880487">
                <w:rPr>
                  <w:rStyle w:val="Hyperlink"/>
                  <w:rFonts w:ascii="Arial" w:hAnsi="Arial" w:cs="Arial"/>
                  <w:i/>
                  <w:color w:val="00B0F0"/>
                  <w:sz w:val="18"/>
                </w:rPr>
                <w:t>www.ruok.org.au</w:t>
              </w:r>
            </w:hyperlink>
            <w:r>
              <w:rPr>
                <w:rFonts w:ascii="Arial" w:hAnsi="Arial" w:cs="Arial"/>
                <w:i/>
                <w:sz w:val="18"/>
              </w:rPr>
              <w:t xml:space="preserve"> t</w:t>
            </w:r>
            <w:r w:rsidRPr="00880487">
              <w:rPr>
                <w:rFonts w:ascii="Arial" w:hAnsi="Arial" w:cs="Arial"/>
                <w:i/>
                <w:sz w:val="18"/>
              </w:rPr>
              <w:t xml:space="preserve">o purchase your </w:t>
            </w:r>
            <w:proofErr w:type="spellStart"/>
            <w:r w:rsidRPr="00880487">
              <w:rPr>
                <w:rFonts w:ascii="Arial" w:hAnsi="Arial" w:cs="Arial"/>
                <w:i/>
                <w:sz w:val="18"/>
              </w:rPr>
              <w:t>merch</w:t>
            </w:r>
            <w:proofErr w:type="spellEnd"/>
          </w:p>
          <w:p w14:paraId="20BBB6E5" w14:textId="77777777" w:rsidR="008A5DA4" w:rsidRPr="00880487" w:rsidRDefault="008A5DA4" w:rsidP="008A5DA4">
            <w:pPr>
              <w:jc w:val="center"/>
              <w:rPr>
                <w:rFonts w:ascii="Arial" w:hAnsi="Arial" w:cs="Arial"/>
                <w:i/>
                <w:sz w:val="18"/>
              </w:rPr>
            </w:pPr>
          </w:p>
          <w:p w14:paraId="5C6441E9" w14:textId="77777777" w:rsidR="008A5DA4" w:rsidRDefault="008A5DA4" w:rsidP="008A5DA4">
            <w:pPr>
              <w:jc w:val="center"/>
              <w:rPr>
                <w:rFonts w:ascii="Arial Black" w:hAnsi="Arial Black" w:cs="Arial"/>
                <w:i/>
              </w:rPr>
            </w:pPr>
            <w:r w:rsidRPr="00880487">
              <w:rPr>
                <w:rFonts w:ascii="Arial Black" w:hAnsi="Arial Black" w:cs="Arial"/>
                <w:i/>
              </w:rPr>
              <w:t>Let’s paint the town yellow</w:t>
            </w:r>
          </w:p>
          <w:p w14:paraId="0D4175DE" w14:textId="77777777" w:rsidR="008A5DA4" w:rsidRDefault="008A5DA4" w:rsidP="008A5DA4">
            <w:pPr>
              <w:jc w:val="center"/>
              <w:rPr>
                <w:rFonts w:ascii="Arial Black" w:hAnsi="Arial Black" w:cs="Arial"/>
                <w:i/>
                <w:sz w:val="22"/>
              </w:rPr>
            </w:pPr>
          </w:p>
          <w:p w14:paraId="2353808B" w14:textId="77777777" w:rsidR="008A5DA4" w:rsidRDefault="008A5DA4" w:rsidP="008A5DA4">
            <w:pPr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9540F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See </w:t>
            </w:r>
            <w:r>
              <w:rPr>
                <w:rFonts w:asciiTheme="majorHAnsi" w:hAnsiTheme="majorHAnsi" w:cstheme="majorHAnsi"/>
                <w:i/>
                <w:sz w:val="18"/>
                <w:szCs w:val="18"/>
              </w:rPr>
              <w:t>the GRASP Facebook page for more info</w:t>
            </w:r>
          </w:p>
          <w:p w14:paraId="5577257E" w14:textId="77777777" w:rsidR="008A5DA4" w:rsidRPr="009540F4" w:rsidRDefault="008A5DA4" w:rsidP="008A5DA4">
            <w:pPr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E63A2C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  <w:r w:rsidRPr="002D2217">
              <w:rPr>
                <w:rFonts w:ascii="Arial Black" w:hAnsi="Arial Black"/>
                <w:sz w:val="22"/>
              </w:rPr>
              <w:t>5.</w:t>
            </w:r>
            <w:r>
              <w:rPr>
                <w:rFonts w:ascii="Arial Black" w:hAnsi="Arial Black"/>
                <w:sz w:val="22"/>
              </w:rPr>
              <w:t>0</w:t>
            </w:r>
            <w:r w:rsidRPr="002D2217">
              <w:rPr>
                <w:rFonts w:ascii="Arial Black" w:hAnsi="Arial Black"/>
                <w:sz w:val="22"/>
              </w:rPr>
              <w:t>0pm</w:t>
            </w:r>
          </w:p>
          <w:p w14:paraId="59529D4C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51695B5A" w14:textId="77777777" w:rsidR="008A5DA4" w:rsidRPr="001E3F9C" w:rsidRDefault="008A5DA4" w:rsidP="008A5DA4">
            <w:pPr>
              <w:jc w:val="center"/>
              <w:rPr>
                <w:rFonts w:ascii="Impact" w:hAnsi="Impact"/>
                <w:sz w:val="28"/>
              </w:rPr>
            </w:pPr>
            <w:r w:rsidRPr="001E3F9C">
              <w:rPr>
                <w:rFonts w:ascii="Impact" w:hAnsi="Impact"/>
                <w:sz w:val="28"/>
              </w:rPr>
              <w:t>Man Walk</w:t>
            </w:r>
          </w:p>
          <w:p w14:paraId="51E2775E" w14:textId="77777777" w:rsidR="008A5DA4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780A2BA9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3939DC6B" w14:textId="77777777" w:rsidR="008A5DA4" w:rsidRPr="002D50FE" w:rsidRDefault="001E3F9C" w:rsidP="00A43B72">
            <w:pPr>
              <w:ind w:left="-103" w:right="-115"/>
              <w:jc w:val="center"/>
              <w:rPr>
                <w:rFonts w:ascii="Arial Black" w:hAnsi="Arial Black"/>
              </w:rPr>
            </w:pPr>
            <w:r w:rsidRPr="002D50FE">
              <w:rPr>
                <w:rFonts w:ascii="Arial" w:hAnsi="Arial" w:cs="Arial"/>
                <w:i/>
              </w:rPr>
              <w:t xml:space="preserve">Meet at Entrance of East Shores, </w:t>
            </w:r>
            <w:proofErr w:type="spellStart"/>
            <w:r w:rsidRPr="002D50FE">
              <w:rPr>
                <w:rFonts w:ascii="Arial" w:hAnsi="Arial" w:cs="Arial"/>
                <w:i/>
              </w:rPr>
              <w:t>Goondoon</w:t>
            </w:r>
            <w:proofErr w:type="spellEnd"/>
            <w:r w:rsidRPr="002D50FE">
              <w:rPr>
                <w:rFonts w:ascii="Arial" w:hAnsi="Arial" w:cs="Arial"/>
                <w:i/>
              </w:rPr>
              <w:t xml:space="preserve"> Street</w:t>
            </w:r>
          </w:p>
        </w:tc>
        <w:tc>
          <w:tcPr>
            <w:tcW w:w="1418" w:type="dxa"/>
            <w:shd w:val="clear" w:color="auto" w:fill="FFFFFF" w:themeFill="background1"/>
          </w:tcPr>
          <w:p w14:paraId="7BC9CF9B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>1</w:t>
            </w:r>
            <w:r w:rsidR="007A42B9">
              <w:rPr>
                <w:rFonts w:ascii="Arial Black" w:hAnsi="Arial Black"/>
                <w:sz w:val="22"/>
              </w:rPr>
              <w:t>0</w:t>
            </w:r>
            <w:r w:rsidR="00A071E3">
              <w:rPr>
                <w:rFonts w:ascii="Arial Black" w:hAnsi="Arial Black"/>
                <w:sz w:val="22"/>
              </w:rPr>
              <w:t>.00</w:t>
            </w:r>
            <w:r w:rsidR="007A42B9">
              <w:rPr>
                <w:rFonts w:ascii="Arial Black" w:hAnsi="Arial Black"/>
                <w:sz w:val="22"/>
              </w:rPr>
              <w:t>am-2</w:t>
            </w:r>
            <w:r w:rsidR="00A071E3">
              <w:rPr>
                <w:rFonts w:ascii="Arial Black" w:hAnsi="Arial Black"/>
                <w:sz w:val="22"/>
              </w:rPr>
              <w:t>.00</w:t>
            </w:r>
            <w:r w:rsidR="007A42B9">
              <w:rPr>
                <w:rFonts w:ascii="Arial Black" w:hAnsi="Arial Black"/>
                <w:sz w:val="22"/>
              </w:rPr>
              <w:t>pm</w:t>
            </w:r>
          </w:p>
          <w:p w14:paraId="082E6C3E" w14:textId="77777777" w:rsidR="008A5DA4" w:rsidRPr="00027197" w:rsidRDefault="008A5DA4" w:rsidP="008A5DA4">
            <w:pPr>
              <w:jc w:val="center"/>
              <w:rPr>
                <w:rFonts w:ascii="Arial Black" w:hAnsi="Arial Black"/>
                <w:sz w:val="10"/>
                <w:szCs w:val="10"/>
              </w:rPr>
            </w:pPr>
          </w:p>
          <w:p w14:paraId="77FB2E9B" w14:textId="77777777" w:rsidR="008A5DA4" w:rsidRPr="00A43B72" w:rsidRDefault="00027197" w:rsidP="008A5DA4">
            <w:pPr>
              <w:jc w:val="center"/>
              <w:rPr>
                <w:rFonts w:ascii="Impact" w:hAnsi="Impact"/>
                <w:sz w:val="21"/>
                <w:szCs w:val="21"/>
              </w:rPr>
            </w:pPr>
            <w:r w:rsidRPr="00A43B72">
              <w:rPr>
                <w:rFonts w:ascii="Impact" w:hAnsi="Impact"/>
                <w:sz w:val="21"/>
                <w:szCs w:val="21"/>
              </w:rPr>
              <w:t>Family Fun Day with a “Suicide Bereavement Cruise” &amp; fun for the kids</w:t>
            </w:r>
          </w:p>
          <w:p w14:paraId="7A37F753" w14:textId="77777777" w:rsidR="00027197" w:rsidRPr="00027197" w:rsidRDefault="00027197" w:rsidP="008A5DA4">
            <w:pPr>
              <w:jc w:val="center"/>
              <w:rPr>
                <w:rFonts w:ascii="Arial Black" w:hAnsi="Arial Black"/>
                <w:sz w:val="10"/>
                <w:szCs w:val="10"/>
              </w:rPr>
            </w:pPr>
          </w:p>
          <w:p w14:paraId="501837A4" w14:textId="77777777" w:rsidR="008A5DA4" w:rsidRPr="002D2217" w:rsidRDefault="00983865" w:rsidP="008A5DA4">
            <w:pPr>
              <w:jc w:val="center"/>
              <w:rPr>
                <w:rFonts w:ascii="Arial Black" w:hAnsi="Arial Black"/>
                <w:sz w:val="22"/>
              </w:rPr>
            </w:pPr>
            <w:proofErr w:type="spellStart"/>
            <w:r>
              <w:rPr>
                <w:rFonts w:ascii="Arial" w:hAnsi="Arial" w:cs="Arial"/>
                <w:i/>
                <w:sz w:val="22"/>
              </w:rPr>
              <w:t>Tondoon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Botanic Gardens</w:t>
            </w:r>
          </w:p>
        </w:tc>
        <w:tc>
          <w:tcPr>
            <w:tcW w:w="1417" w:type="dxa"/>
            <w:shd w:val="clear" w:color="auto" w:fill="FFFFFF" w:themeFill="background1"/>
          </w:tcPr>
          <w:p w14:paraId="4C1B7E98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  <w:r w:rsidRPr="002D2217">
              <w:rPr>
                <w:rFonts w:ascii="Arial Black" w:hAnsi="Arial Black"/>
                <w:sz w:val="22"/>
              </w:rPr>
              <w:t>5.00am</w:t>
            </w:r>
            <w:r w:rsidR="00C6386A">
              <w:rPr>
                <w:rFonts w:ascii="Arial Black" w:hAnsi="Arial Black"/>
                <w:sz w:val="22"/>
              </w:rPr>
              <w:t>-8.00am</w:t>
            </w:r>
          </w:p>
          <w:p w14:paraId="55D47C43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53AFF785" w14:textId="77777777" w:rsidR="008A5DA4" w:rsidRPr="00B40DAD" w:rsidRDefault="008A5DA4" w:rsidP="008A5DA4">
            <w:pPr>
              <w:jc w:val="center"/>
              <w:rPr>
                <w:rFonts w:ascii="Impact" w:hAnsi="Impact"/>
                <w:sz w:val="24"/>
              </w:rPr>
            </w:pPr>
            <w:r w:rsidRPr="00B40DAD">
              <w:rPr>
                <w:rFonts w:ascii="Impact" w:hAnsi="Impact"/>
                <w:sz w:val="24"/>
              </w:rPr>
              <w:t>Out of the Shadows Walk</w:t>
            </w:r>
          </w:p>
          <w:p w14:paraId="20B799B6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3E90A047" w14:textId="77777777" w:rsidR="008A5DA4" w:rsidRPr="002D50FE" w:rsidRDefault="008A5DA4" w:rsidP="001E3F9C">
            <w:pPr>
              <w:jc w:val="center"/>
              <w:rPr>
                <w:rFonts w:ascii="Arial Black" w:hAnsi="Arial Black"/>
              </w:rPr>
            </w:pPr>
            <w:r w:rsidRPr="002D50FE">
              <w:rPr>
                <w:rFonts w:ascii="Arial" w:hAnsi="Arial" w:cs="Arial"/>
                <w:i/>
              </w:rPr>
              <w:t xml:space="preserve">Meet at </w:t>
            </w:r>
            <w:r w:rsidR="001E3F9C" w:rsidRPr="002D50FE">
              <w:rPr>
                <w:rFonts w:ascii="Arial" w:hAnsi="Arial" w:cs="Arial"/>
                <w:i/>
              </w:rPr>
              <w:t xml:space="preserve">Entrance of East Shores, </w:t>
            </w:r>
            <w:proofErr w:type="spellStart"/>
            <w:r w:rsidR="001E3F9C" w:rsidRPr="002D50FE">
              <w:rPr>
                <w:rFonts w:ascii="Arial" w:hAnsi="Arial" w:cs="Arial"/>
                <w:i/>
              </w:rPr>
              <w:t>Goondoon</w:t>
            </w:r>
            <w:proofErr w:type="spellEnd"/>
            <w:r w:rsidR="001E3F9C" w:rsidRPr="002D50FE">
              <w:rPr>
                <w:rFonts w:ascii="Arial" w:hAnsi="Arial" w:cs="Arial"/>
                <w:i/>
              </w:rPr>
              <w:t xml:space="preserve"> Street</w:t>
            </w:r>
          </w:p>
        </w:tc>
        <w:tc>
          <w:tcPr>
            <w:tcW w:w="1418" w:type="dxa"/>
            <w:shd w:val="clear" w:color="auto" w:fill="FFFFFF" w:themeFill="background1"/>
          </w:tcPr>
          <w:p w14:paraId="4D61905F" w14:textId="77777777" w:rsidR="008A5DA4" w:rsidRDefault="008A5DA4" w:rsidP="008A5DA4">
            <w:pPr>
              <w:ind w:left="-142" w:right="-107"/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>6.00</w:t>
            </w:r>
            <w:r w:rsidR="00A43B72">
              <w:rPr>
                <w:rFonts w:ascii="Arial Black" w:hAnsi="Arial Black"/>
                <w:sz w:val="22"/>
              </w:rPr>
              <w:t>pm</w:t>
            </w:r>
            <w:r w:rsidR="007125C9">
              <w:rPr>
                <w:rFonts w:ascii="Arial Black" w:hAnsi="Arial Black"/>
                <w:sz w:val="22"/>
              </w:rPr>
              <w:t>-9.00</w:t>
            </w:r>
            <w:r>
              <w:rPr>
                <w:rFonts w:ascii="Arial Black" w:hAnsi="Arial Black"/>
                <w:sz w:val="22"/>
              </w:rPr>
              <w:t>pm</w:t>
            </w:r>
          </w:p>
          <w:p w14:paraId="32EC586A" w14:textId="77777777" w:rsidR="008A5DA4" w:rsidRDefault="008A5DA4" w:rsidP="008A5DA4">
            <w:pPr>
              <w:ind w:left="-142" w:right="-107"/>
              <w:jc w:val="center"/>
              <w:rPr>
                <w:rFonts w:ascii="Arial Black" w:hAnsi="Arial Black"/>
                <w:sz w:val="22"/>
              </w:rPr>
            </w:pPr>
          </w:p>
          <w:p w14:paraId="3008B46C" w14:textId="77777777" w:rsidR="008A5DA4" w:rsidRPr="00B40DAD" w:rsidRDefault="00401824" w:rsidP="008A5DA4">
            <w:pPr>
              <w:jc w:val="center"/>
              <w:rPr>
                <w:rFonts w:ascii="Impact" w:hAnsi="Impact"/>
                <w:sz w:val="24"/>
              </w:rPr>
            </w:pPr>
            <w:r>
              <w:rPr>
                <w:rFonts w:ascii="Impact" w:hAnsi="Impact"/>
                <w:sz w:val="24"/>
              </w:rPr>
              <w:t>“Grief</w:t>
            </w:r>
            <w:r w:rsidR="008A5DA4" w:rsidRPr="00B40DAD">
              <w:rPr>
                <w:rFonts w:ascii="Impact" w:hAnsi="Impact"/>
                <w:sz w:val="24"/>
              </w:rPr>
              <w:t xml:space="preserve">, Loss &amp; </w:t>
            </w:r>
            <w:r>
              <w:rPr>
                <w:rFonts w:ascii="Impact" w:hAnsi="Impact"/>
                <w:sz w:val="24"/>
              </w:rPr>
              <w:t>Change” Workshop</w:t>
            </w:r>
          </w:p>
          <w:p w14:paraId="58FE6BE0" w14:textId="77777777" w:rsidR="008A5DA4" w:rsidRPr="002D2217" w:rsidRDefault="008A5DA4" w:rsidP="008A5DA4">
            <w:pPr>
              <w:jc w:val="center"/>
              <w:rPr>
                <w:rFonts w:ascii="Arial Black" w:hAnsi="Arial Black"/>
                <w:sz w:val="22"/>
              </w:rPr>
            </w:pPr>
          </w:p>
          <w:p w14:paraId="337D45A5" w14:textId="77777777" w:rsidR="008A5DA4" w:rsidRDefault="008A5DA4" w:rsidP="008A5DA4">
            <w:pPr>
              <w:ind w:left="-142" w:right="-107"/>
              <w:jc w:val="center"/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VMR Building</w:t>
            </w:r>
          </w:p>
          <w:p w14:paraId="67E5998A" w14:textId="77777777" w:rsidR="008A5DA4" w:rsidRDefault="008A5DA4" w:rsidP="008A5DA4">
            <w:pPr>
              <w:ind w:left="-142" w:right="-107"/>
              <w:jc w:val="center"/>
              <w:rPr>
                <w:rFonts w:ascii="Arial" w:hAnsi="Arial" w:cs="Arial"/>
                <w:i/>
                <w:sz w:val="22"/>
              </w:rPr>
            </w:pPr>
          </w:p>
          <w:p w14:paraId="6E4031B9" w14:textId="77777777" w:rsidR="008A5DA4" w:rsidRPr="003354C5" w:rsidRDefault="008A5DA4" w:rsidP="008A5DA4">
            <w:pPr>
              <w:ind w:left="-102" w:right="-106"/>
              <w:jc w:val="center"/>
              <w:rPr>
                <w:rFonts w:ascii="Arial Black" w:hAnsi="Arial Black"/>
              </w:rPr>
            </w:pPr>
            <w:r w:rsidRPr="003354C5">
              <w:rPr>
                <w:rFonts w:ascii="Arial" w:hAnsi="Arial" w:cs="Arial"/>
                <w:i/>
              </w:rPr>
              <w:t xml:space="preserve">Visit </w:t>
            </w:r>
            <w:hyperlink r:id="rId25" w:history="1">
              <w:r w:rsidRPr="003354C5">
                <w:rPr>
                  <w:rStyle w:val="Hyperlink"/>
                  <w:i/>
                  <w:color w:val="00B0F0"/>
                </w:rPr>
                <w:t>www.strongcommunities.org.au</w:t>
              </w:r>
            </w:hyperlink>
            <w:r w:rsidRPr="003354C5">
              <w:rPr>
                <w:i/>
              </w:rPr>
              <w:t xml:space="preserve"> to book</w:t>
            </w:r>
          </w:p>
        </w:tc>
        <w:tc>
          <w:tcPr>
            <w:tcW w:w="1417" w:type="dxa"/>
            <w:shd w:val="clear" w:color="auto" w:fill="FFFFFF" w:themeFill="background1"/>
          </w:tcPr>
          <w:p w14:paraId="2FC08A4F" w14:textId="77777777" w:rsidR="008A5DA4" w:rsidRDefault="008A5DA4" w:rsidP="008A5DA4">
            <w:pPr>
              <w:ind w:left="-100"/>
              <w:jc w:val="center"/>
              <w:rPr>
                <w:rFonts w:ascii="Arial Black" w:hAnsi="Arial Black"/>
                <w:sz w:val="22"/>
                <w:szCs w:val="22"/>
              </w:rPr>
            </w:pPr>
            <w:r w:rsidRPr="008A5DA4">
              <w:rPr>
                <w:rFonts w:ascii="Arial Black" w:hAnsi="Arial Black"/>
                <w:sz w:val="22"/>
                <w:szCs w:val="22"/>
              </w:rPr>
              <w:t>6.00</w:t>
            </w:r>
            <w:r w:rsidR="00A43B72">
              <w:rPr>
                <w:rFonts w:ascii="Arial Black" w:hAnsi="Arial Black"/>
                <w:sz w:val="22"/>
                <w:szCs w:val="22"/>
              </w:rPr>
              <w:t>pm-9.00pm</w:t>
            </w:r>
          </w:p>
          <w:p w14:paraId="0886B52C" w14:textId="77777777" w:rsidR="008A5DA4" w:rsidRDefault="008A5DA4" w:rsidP="008A5DA4">
            <w:pPr>
              <w:ind w:left="-100"/>
              <w:jc w:val="center"/>
              <w:rPr>
                <w:rFonts w:ascii="Arial Black" w:hAnsi="Arial Black"/>
                <w:sz w:val="22"/>
                <w:szCs w:val="22"/>
              </w:rPr>
            </w:pPr>
          </w:p>
          <w:p w14:paraId="32E0FC80" w14:textId="77777777" w:rsidR="008A5DA4" w:rsidRDefault="008A5DA4" w:rsidP="008A5DA4">
            <w:pPr>
              <w:jc w:val="center"/>
              <w:rPr>
                <w:rFonts w:ascii="Impact" w:hAnsi="Impact"/>
              </w:rPr>
            </w:pPr>
            <w:r w:rsidRPr="008A5DA4">
              <w:rPr>
                <w:rFonts w:ascii="Impact" w:hAnsi="Impact"/>
                <w:sz w:val="22"/>
              </w:rPr>
              <w:t>“</w:t>
            </w:r>
            <w:r w:rsidR="00401824">
              <w:rPr>
                <w:rFonts w:ascii="Impact" w:hAnsi="Impact"/>
              </w:rPr>
              <w:t>What do I say what D</w:t>
            </w:r>
            <w:r w:rsidRPr="008A5DA4">
              <w:rPr>
                <w:rFonts w:ascii="Impact" w:hAnsi="Impact"/>
              </w:rPr>
              <w:t xml:space="preserve">o I </w:t>
            </w:r>
            <w:r w:rsidR="00401824">
              <w:rPr>
                <w:rFonts w:ascii="Impact" w:hAnsi="Impact"/>
              </w:rPr>
              <w:t>D</w:t>
            </w:r>
            <w:r w:rsidRPr="008A5DA4">
              <w:rPr>
                <w:rFonts w:ascii="Impact" w:hAnsi="Impact"/>
              </w:rPr>
              <w:t>o</w:t>
            </w:r>
            <w:r w:rsidR="00401824">
              <w:rPr>
                <w:rFonts w:ascii="Impact" w:hAnsi="Impact"/>
              </w:rPr>
              <w:t>”</w:t>
            </w:r>
            <w:r w:rsidRPr="008A5DA4">
              <w:rPr>
                <w:rFonts w:ascii="Impact" w:hAnsi="Impact"/>
              </w:rPr>
              <w:t xml:space="preserve"> Bereavement Workshop</w:t>
            </w:r>
          </w:p>
          <w:p w14:paraId="7C439815" w14:textId="77777777" w:rsidR="008A5DA4" w:rsidRPr="008A5DA4" w:rsidRDefault="008A5DA4" w:rsidP="008A5DA4">
            <w:pPr>
              <w:jc w:val="center"/>
              <w:rPr>
                <w:rFonts w:ascii="Impact" w:hAnsi="Impact"/>
                <w:sz w:val="22"/>
              </w:rPr>
            </w:pPr>
          </w:p>
          <w:p w14:paraId="482E58D0" w14:textId="77777777" w:rsidR="008A5DA4" w:rsidRDefault="008A5DA4" w:rsidP="008A5DA4">
            <w:pPr>
              <w:ind w:left="-100"/>
              <w:jc w:val="center"/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VMR Building</w:t>
            </w:r>
          </w:p>
          <w:p w14:paraId="3511EEB7" w14:textId="77777777" w:rsidR="009F05A2" w:rsidRDefault="009F05A2" w:rsidP="008A5DA4">
            <w:pPr>
              <w:ind w:left="-100"/>
              <w:jc w:val="center"/>
              <w:rPr>
                <w:rFonts w:ascii="Arial" w:hAnsi="Arial" w:cs="Arial"/>
                <w:i/>
                <w:sz w:val="22"/>
              </w:rPr>
            </w:pPr>
          </w:p>
          <w:p w14:paraId="0BFFC371" w14:textId="77777777" w:rsidR="009F05A2" w:rsidRPr="009F05A2" w:rsidRDefault="00382B8F" w:rsidP="008A5DA4">
            <w:pPr>
              <w:ind w:left="-100"/>
              <w:jc w:val="center"/>
              <w:rPr>
                <w:rFonts w:ascii="Arial Black" w:hAnsi="Arial Black"/>
                <w:i/>
              </w:rPr>
            </w:pPr>
            <w:r>
              <w:rPr>
                <w:rFonts w:ascii="Arial" w:hAnsi="Arial" w:cs="Arial"/>
                <w:i/>
              </w:rPr>
              <w:t>Text</w:t>
            </w:r>
            <w:r w:rsidR="00027197" w:rsidRPr="00007752">
              <w:rPr>
                <w:rFonts w:ascii="Arial" w:hAnsi="Arial" w:cs="Arial"/>
                <w:i/>
              </w:rPr>
              <w:t xml:space="preserve"> Mark on </w:t>
            </w:r>
            <w:r w:rsidR="00027197" w:rsidRPr="007A42B9">
              <w:rPr>
                <w:rFonts w:ascii="Arial" w:hAnsi="Arial" w:cs="Arial"/>
                <w:b/>
                <w:i/>
                <w:sz w:val="18"/>
              </w:rPr>
              <w:t>0408 871 131</w:t>
            </w:r>
            <w:r w:rsidR="00027197" w:rsidRPr="007A42B9">
              <w:rPr>
                <w:rFonts w:ascii="Arial" w:hAnsi="Arial" w:cs="Arial"/>
                <w:i/>
                <w:sz w:val="18"/>
              </w:rPr>
              <w:t xml:space="preserve"> </w:t>
            </w:r>
            <w:r w:rsidR="00027197" w:rsidRPr="00007752">
              <w:rPr>
                <w:rFonts w:ascii="Arial" w:hAnsi="Arial" w:cs="Arial"/>
                <w:i/>
              </w:rPr>
              <w:t>to book</w:t>
            </w:r>
          </w:p>
        </w:tc>
        <w:tc>
          <w:tcPr>
            <w:tcW w:w="1418" w:type="dxa"/>
            <w:shd w:val="clear" w:color="auto" w:fill="FFFFFF" w:themeFill="background1"/>
          </w:tcPr>
          <w:p w14:paraId="6DF97B2C" w14:textId="77777777" w:rsidR="008A5DA4" w:rsidRDefault="001E3F9C" w:rsidP="008A5DA4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1E3F9C">
              <w:rPr>
                <w:rFonts w:ascii="Arial Black" w:hAnsi="Arial Black"/>
                <w:sz w:val="22"/>
                <w:szCs w:val="22"/>
              </w:rPr>
              <w:t>5.00</w:t>
            </w:r>
            <w:r w:rsidR="00A43B72">
              <w:rPr>
                <w:rFonts w:ascii="Arial Black" w:hAnsi="Arial Black"/>
                <w:sz w:val="22"/>
                <w:szCs w:val="22"/>
              </w:rPr>
              <w:t>pm</w:t>
            </w:r>
            <w:r w:rsidRPr="001E3F9C">
              <w:rPr>
                <w:rFonts w:ascii="Arial Black" w:hAnsi="Arial Black"/>
                <w:sz w:val="22"/>
                <w:szCs w:val="22"/>
              </w:rPr>
              <w:t>-8.30pm</w:t>
            </w:r>
          </w:p>
          <w:p w14:paraId="16F73EDF" w14:textId="77777777" w:rsidR="001E3F9C" w:rsidRPr="001E3F9C" w:rsidRDefault="001E3F9C" w:rsidP="008A5DA4">
            <w:pPr>
              <w:jc w:val="center"/>
              <w:rPr>
                <w:rFonts w:ascii="Impact" w:hAnsi="Impact"/>
                <w:sz w:val="24"/>
              </w:rPr>
            </w:pPr>
            <w:r w:rsidRPr="001E3F9C">
              <w:rPr>
                <w:rFonts w:ascii="Impact" w:hAnsi="Impact"/>
                <w:sz w:val="24"/>
              </w:rPr>
              <w:t>“Fear, Frustration &amp; Anger” Men’s Workshop</w:t>
            </w:r>
          </w:p>
          <w:p w14:paraId="2633BC77" w14:textId="77777777" w:rsidR="001E3F9C" w:rsidRPr="001E3F9C" w:rsidRDefault="001E3F9C" w:rsidP="001E3F9C">
            <w:pPr>
              <w:spacing w:after="0"/>
              <w:jc w:val="center"/>
              <w:rPr>
                <w:rFonts w:ascii="Arial" w:hAnsi="Arial" w:cs="Arial"/>
                <w:i/>
                <w:sz w:val="6"/>
              </w:rPr>
            </w:pPr>
          </w:p>
          <w:p w14:paraId="29D1F7B3" w14:textId="77777777" w:rsidR="008A5DA4" w:rsidRPr="003E7A1D" w:rsidRDefault="008A5DA4" w:rsidP="008A5DA4">
            <w:pPr>
              <w:jc w:val="center"/>
              <w:rPr>
                <w:rFonts w:ascii="Arial Black" w:hAnsi="Arial Black"/>
                <w:sz w:val="2"/>
              </w:rPr>
            </w:pPr>
          </w:p>
          <w:p w14:paraId="77185907" w14:textId="77777777" w:rsidR="008A5DA4" w:rsidRDefault="008A5DA4" w:rsidP="001E3F9C">
            <w:pPr>
              <w:spacing w:after="0"/>
              <w:jc w:val="center"/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 xml:space="preserve">Gladstone </w:t>
            </w:r>
            <w:proofErr w:type="spellStart"/>
            <w:r>
              <w:rPr>
                <w:rFonts w:ascii="Arial" w:hAnsi="Arial" w:cs="Arial"/>
                <w:i/>
                <w:sz w:val="22"/>
              </w:rPr>
              <w:t>Mindcare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Centre, 147 </w:t>
            </w:r>
            <w:proofErr w:type="spellStart"/>
            <w:r>
              <w:rPr>
                <w:rFonts w:ascii="Arial" w:hAnsi="Arial" w:cs="Arial"/>
                <w:i/>
                <w:sz w:val="22"/>
              </w:rPr>
              <w:t>Goondoon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St</w:t>
            </w:r>
            <w:r w:rsidR="00A43B72">
              <w:rPr>
                <w:rFonts w:ascii="Arial" w:hAnsi="Arial" w:cs="Arial"/>
                <w:i/>
                <w:sz w:val="22"/>
              </w:rPr>
              <w:t>reet</w:t>
            </w:r>
          </w:p>
          <w:p w14:paraId="7C1C5AEC" w14:textId="77777777" w:rsidR="001E3F9C" w:rsidRDefault="001E3F9C" w:rsidP="001E3F9C">
            <w:pPr>
              <w:spacing w:after="0"/>
              <w:jc w:val="center"/>
              <w:rPr>
                <w:rFonts w:ascii="Arial" w:hAnsi="Arial" w:cs="Arial"/>
                <w:i/>
                <w:sz w:val="22"/>
              </w:rPr>
            </w:pPr>
          </w:p>
          <w:p w14:paraId="66D919D3" w14:textId="77777777" w:rsidR="008A5DA4" w:rsidRPr="00382B8F" w:rsidRDefault="00382B8F" w:rsidP="00382B8F">
            <w:pPr>
              <w:ind w:left="-100"/>
              <w:jc w:val="center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Text</w:t>
            </w:r>
            <w:r w:rsidR="001E3F9C" w:rsidRPr="00382B8F">
              <w:rPr>
                <w:rFonts w:ascii="Arial" w:hAnsi="Arial" w:cs="Arial"/>
                <w:i/>
                <w:sz w:val="18"/>
                <w:szCs w:val="18"/>
              </w:rPr>
              <w:t xml:space="preserve"> Mark on </w:t>
            </w:r>
            <w:r w:rsidR="001E3F9C" w:rsidRPr="00382B8F">
              <w:rPr>
                <w:rFonts w:ascii="Arial" w:hAnsi="Arial" w:cs="Arial"/>
                <w:b/>
                <w:i/>
                <w:sz w:val="18"/>
                <w:szCs w:val="18"/>
              </w:rPr>
              <w:t>0408 871 131</w:t>
            </w:r>
            <w:r w:rsidR="001E3F9C" w:rsidRPr="00382B8F">
              <w:rPr>
                <w:rFonts w:ascii="Arial" w:hAnsi="Arial" w:cs="Arial"/>
                <w:i/>
                <w:sz w:val="18"/>
                <w:szCs w:val="18"/>
              </w:rPr>
              <w:t xml:space="preserve"> or Glen on </w:t>
            </w:r>
            <w:r>
              <w:rPr>
                <w:rFonts w:ascii="Arial" w:hAnsi="Arial" w:cs="Arial"/>
                <w:i/>
                <w:sz w:val="18"/>
                <w:szCs w:val="18"/>
              </w:rPr>
              <w:br/>
            </w:r>
            <w:r w:rsidR="001E3F9C" w:rsidRPr="00382B8F">
              <w:rPr>
                <w:rFonts w:ascii="Arial" w:hAnsi="Arial" w:cs="Arial"/>
                <w:b/>
                <w:i/>
                <w:sz w:val="18"/>
                <w:szCs w:val="18"/>
              </w:rPr>
              <w:t>0419 750 607</w:t>
            </w:r>
          </w:p>
        </w:tc>
        <w:tc>
          <w:tcPr>
            <w:tcW w:w="1275" w:type="dxa"/>
            <w:shd w:val="clear" w:color="auto" w:fill="FFFFFF" w:themeFill="background1"/>
          </w:tcPr>
          <w:p w14:paraId="31C0AADD" w14:textId="77777777" w:rsidR="008A5DA4" w:rsidRPr="002D2217" w:rsidRDefault="008A5DA4" w:rsidP="008A5DA4">
            <w:pPr>
              <w:ind w:left="-100"/>
              <w:jc w:val="center"/>
              <w:rPr>
                <w:rFonts w:ascii="Arial Black" w:hAnsi="Arial Black"/>
                <w:sz w:val="22"/>
                <w:szCs w:val="19"/>
              </w:rPr>
            </w:pPr>
            <w:r>
              <w:rPr>
                <w:rFonts w:ascii="Arial Black" w:hAnsi="Arial Black"/>
                <w:sz w:val="22"/>
                <w:szCs w:val="19"/>
              </w:rPr>
              <w:t>6.00</w:t>
            </w:r>
            <w:r w:rsidR="00C6386A">
              <w:rPr>
                <w:rFonts w:ascii="Arial Black" w:hAnsi="Arial Black"/>
                <w:sz w:val="22"/>
                <w:szCs w:val="19"/>
              </w:rPr>
              <w:t>pm-9.00</w:t>
            </w:r>
            <w:r>
              <w:rPr>
                <w:rFonts w:ascii="Arial Black" w:hAnsi="Arial Black"/>
                <w:sz w:val="22"/>
                <w:szCs w:val="19"/>
              </w:rPr>
              <w:t>pm</w:t>
            </w:r>
          </w:p>
          <w:p w14:paraId="4767B9C0" w14:textId="77777777" w:rsidR="008A5DA4" w:rsidRPr="002D2217" w:rsidRDefault="008A5DA4" w:rsidP="008A5DA4">
            <w:pPr>
              <w:ind w:left="-100"/>
              <w:jc w:val="center"/>
              <w:rPr>
                <w:rFonts w:ascii="Arial Black" w:hAnsi="Arial Black"/>
                <w:sz w:val="22"/>
              </w:rPr>
            </w:pPr>
          </w:p>
          <w:p w14:paraId="714DCFF1" w14:textId="77777777" w:rsidR="008A5DA4" w:rsidRPr="00B40DAD" w:rsidRDefault="008A5DA4" w:rsidP="008A5DA4">
            <w:pPr>
              <w:ind w:left="-100"/>
              <w:jc w:val="center"/>
              <w:rPr>
                <w:rFonts w:ascii="Impact" w:hAnsi="Impact"/>
                <w:sz w:val="24"/>
              </w:rPr>
            </w:pPr>
            <w:r w:rsidRPr="00B40DAD">
              <w:rPr>
                <w:rFonts w:ascii="Impact" w:hAnsi="Impact"/>
                <w:sz w:val="24"/>
              </w:rPr>
              <w:t xml:space="preserve">Project </w:t>
            </w:r>
            <w:r w:rsidRPr="00B40DAD">
              <w:rPr>
                <w:rFonts w:ascii="Impact" w:hAnsi="Impact"/>
                <w:sz w:val="24"/>
              </w:rPr>
              <w:br/>
              <w:t>We Care</w:t>
            </w:r>
            <w:r w:rsidR="001E3F9C">
              <w:rPr>
                <w:rFonts w:ascii="Impact" w:hAnsi="Impact"/>
                <w:sz w:val="24"/>
              </w:rPr>
              <w:t>’s</w:t>
            </w:r>
            <w:r w:rsidRPr="00B40DAD">
              <w:rPr>
                <w:rFonts w:ascii="Impact" w:hAnsi="Impact"/>
                <w:sz w:val="24"/>
              </w:rPr>
              <w:t xml:space="preserve"> </w:t>
            </w:r>
            <w:r w:rsidRPr="00B40DAD">
              <w:rPr>
                <w:rFonts w:ascii="Impact" w:hAnsi="Impact"/>
                <w:sz w:val="24"/>
              </w:rPr>
              <w:br/>
            </w:r>
            <w:proofErr w:type="spellStart"/>
            <w:r w:rsidRPr="00B40DAD">
              <w:rPr>
                <w:rFonts w:ascii="Impact" w:hAnsi="Impact"/>
                <w:sz w:val="24"/>
              </w:rPr>
              <w:t>safeTALK</w:t>
            </w:r>
            <w:proofErr w:type="spellEnd"/>
          </w:p>
          <w:p w14:paraId="512F3E8B" w14:textId="77777777" w:rsidR="008A5DA4" w:rsidRPr="002D2217" w:rsidRDefault="008A5DA4" w:rsidP="008A5DA4">
            <w:pPr>
              <w:ind w:left="-100"/>
              <w:jc w:val="center"/>
              <w:rPr>
                <w:rFonts w:ascii="Arial Black" w:hAnsi="Arial Black"/>
                <w:sz w:val="22"/>
              </w:rPr>
            </w:pPr>
          </w:p>
          <w:p w14:paraId="1C7F4D37" w14:textId="77777777" w:rsidR="008A5DA4" w:rsidRDefault="008A5DA4" w:rsidP="008A5DA4">
            <w:pPr>
              <w:ind w:left="-100"/>
              <w:jc w:val="center"/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VMR Building</w:t>
            </w:r>
          </w:p>
          <w:p w14:paraId="5AC1EDFA" w14:textId="77777777" w:rsidR="008A5DA4" w:rsidRDefault="008A5DA4" w:rsidP="008A5DA4">
            <w:pPr>
              <w:ind w:left="-100"/>
              <w:jc w:val="center"/>
              <w:rPr>
                <w:rFonts w:ascii="Arial" w:hAnsi="Arial" w:cs="Arial"/>
                <w:i/>
                <w:sz w:val="22"/>
              </w:rPr>
            </w:pPr>
          </w:p>
          <w:p w14:paraId="5CD37619" w14:textId="77777777" w:rsidR="008A5DA4" w:rsidRDefault="00382B8F" w:rsidP="00CD1DAC">
            <w:pPr>
              <w:ind w:left="-100" w:right="-107"/>
              <w:jc w:val="center"/>
              <w:rPr>
                <w:rFonts w:ascii="Arial Black" w:hAnsi="Arial Black"/>
                <w:sz w:val="22"/>
                <w:szCs w:val="19"/>
              </w:rPr>
            </w:pPr>
            <w:r>
              <w:rPr>
                <w:rFonts w:ascii="Arial" w:hAnsi="Arial" w:cs="Arial"/>
                <w:i/>
              </w:rPr>
              <w:t>Text Mark</w:t>
            </w:r>
            <w:r w:rsidR="008A5DA4" w:rsidRPr="00007752">
              <w:rPr>
                <w:rFonts w:ascii="Arial" w:hAnsi="Arial" w:cs="Arial"/>
                <w:i/>
              </w:rPr>
              <w:t xml:space="preserve"> on </w:t>
            </w:r>
            <w:r w:rsidR="008A5DA4" w:rsidRPr="007A42B9">
              <w:rPr>
                <w:rFonts w:ascii="Arial" w:hAnsi="Arial" w:cs="Arial"/>
                <w:b/>
                <w:i/>
                <w:sz w:val="18"/>
              </w:rPr>
              <w:t>0408 871 131</w:t>
            </w:r>
            <w:r w:rsidR="008A5DA4" w:rsidRPr="007A42B9">
              <w:rPr>
                <w:rFonts w:ascii="Arial" w:hAnsi="Arial" w:cs="Arial"/>
                <w:i/>
                <w:sz w:val="18"/>
              </w:rPr>
              <w:t xml:space="preserve"> </w:t>
            </w:r>
            <w:r w:rsidR="008A5DA4" w:rsidRPr="00007752">
              <w:rPr>
                <w:rFonts w:ascii="Arial" w:hAnsi="Arial" w:cs="Arial"/>
                <w:i/>
              </w:rPr>
              <w:t>to book</w:t>
            </w:r>
          </w:p>
        </w:tc>
      </w:tr>
    </w:tbl>
    <w:p w14:paraId="7093F16A" w14:textId="77777777" w:rsidR="002875C7" w:rsidRDefault="00CD1DAC">
      <w:pPr>
        <w:sectPr w:rsidR="002875C7" w:rsidSect="00961472">
          <w:headerReference w:type="default" r:id="rId26"/>
          <w:headerReference w:type="first" r:id="rId27"/>
          <w:footerReference w:type="first" r:id="rId28"/>
          <w:type w:val="continuous"/>
          <w:pgSz w:w="16839" w:h="11907" w:orient="landscape" w:code="9"/>
          <w:pgMar w:top="284" w:right="357" w:bottom="142" w:left="357" w:header="720" w:footer="720" w:gutter="0"/>
          <w:cols w:space="1021"/>
          <w:titlePg/>
          <w:docGrid w:linePitch="360"/>
        </w:sectPr>
      </w:pPr>
      <w:r w:rsidRPr="00285585">
        <w:rPr>
          <w:rStyle w:val="QuoteChar"/>
          <w:caps w:val="0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5421BBD" wp14:editId="442EE65F">
                <wp:simplePos x="0" y="0"/>
                <wp:positionH relativeFrom="margin">
                  <wp:align>right</wp:align>
                </wp:positionH>
                <wp:positionV relativeFrom="paragraph">
                  <wp:posOffset>346075</wp:posOffset>
                </wp:positionV>
                <wp:extent cx="3211234" cy="185899"/>
                <wp:effectExtent l="0" t="0" r="8255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234" cy="185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023D" w14:textId="77777777" w:rsidR="003311A7" w:rsidRPr="003311A7" w:rsidRDefault="003311A7" w:rsidP="003311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311A7">
                              <w:rPr>
                                <w:b/>
                                <w:i/>
                                <w:color w:val="FFFFFF" w:themeColor="background1"/>
                              </w:rPr>
                              <w:t>www.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</w:rPr>
                              <w:t>ride4lives.org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421BBD" id="_x0000_s1031" type="#_x0000_t202" style="position:absolute;margin-left:201.65pt;margin-top:27.25pt;width:252.85pt;height:14.65pt;z-index:251911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" filled="f" stroked="f">
                <v:textbox inset="0,0,0,0">
                  <w:txbxContent>
                    <w:p w14:paraId="318D023D" w14:textId="77777777" w:rsidR="003311A7" w:rsidRPr="003311A7" w:rsidRDefault="003311A7" w:rsidP="003311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311A7">
                        <w:rPr>
                          <w:b/>
                          <w:i/>
                          <w:color w:val="FFFFFF" w:themeColor="background1"/>
                        </w:rPr>
                        <w:t>www.</w:t>
                      </w:r>
                      <w:r>
                        <w:rPr>
                          <w:b/>
                          <w:i/>
                          <w:color w:val="FFFFFF" w:themeColor="background1"/>
                        </w:rPr>
                        <w:t>ride4lives.org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585">
        <w:rPr>
          <w:rStyle w:val="QuoteChar"/>
          <w:caps w:val="0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E8B14CD" wp14:editId="48A9CD9F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3238500" cy="5143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BE349" w14:textId="77777777" w:rsidR="001C4AEB" w:rsidRPr="00B524F7" w:rsidRDefault="00B524F7" w:rsidP="00B524F7">
                            <w:pPr>
                              <w:jc w:val="center"/>
                              <w:rPr>
                                <w:color w:val="72DFE5" w:themeColor="accent1" w:themeTint="99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i/>
                                <w:color w:val="72DFE5" w:themeColor="accent1" w:themeTint="99"/>
                                <w:lang w:val="en-AU"/>
                              </w:rPr>
                              <w:t xml:space="preserve">For more info, visit Ride4Lives Australia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2DFE5" w:themeColor="accent1" w:themeTint="99"/>
                                <w:lang w:val="en-AU"/>
                              </w:rPr>
                              <w:t>Inc’s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2DFE5" w:themeColor="accent1" w:themeTint="99"/>
                                <w:lang w:val="en-AU"/>
                              </w:rPr>
                              <w:t xml:space="preserve"> Facebook page or 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8B14CD" id="_x0000_s1032" type="#_x0000_t202" style="position:absolute;margin-left:203.8pt;margin-top:1.25pt;width:255pt;height:40.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" filled="f" stroked="f">
                <v:textbox inset="0,0,0,0">
                  <w:txbxContent>
                    <w:p w14:paraId="480BE349" w14:textId="77777777" w:rsidR="001C4AEB" w:rsidRPr="00B524F7" w:rsidRDefault="00B524F7" w:rsidP="00B524F7">
                      <w:pPr>
                        <w:jc w:val="center"/>
                        <w:rPr>
                          <w:color w:val="72DFE5" w:themeColor="accent1" w:themeTint="99"/>
                          <w:lang w:val="en-AU"/>
                        </w:rPr>
                      </w:pPr>
                      <w:r>
                        <w:rPr>
                          <w:b/>
                          <w:i/>
                          <w:color w:val="72DFE5" w:themeColor="accent1" w:themeTint="99"/>
                          <w:lang w:val="en-AU"/>
                        </w:rPr>
                        <w:t xml:space="preserve">For more info, visit Ride4Lives Australia </w:t>
                      </w:r>
                      <w:proofErr w:type="spellStart"/>
                      <w:r>
                        <w:rPr>
                          <w:b/>
                          <w:i/>
                          <w:color w:val="72DFE5" w:themeColor="accent1" w:themeTint="99"/>
                          <w:lang w:val="en-AU"/>
                        </w:rPr>
                        <w:t>Inc’s</w:t>
                      </w:r>
                      <w:proofErr w:type="spellEnd"/>
                      <w:r>
                        <w:rPr>
                          <w:b/>
                          <w:i/>
                          <w:color w:val="72DFE5" w:themeColor="accent1" w:themeTint="99"/>
                          <w:lang w:val="en-AU"/>
                        </w:rPr>
                        <w:t xml:space="preserve"> Facebook page or website.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B8F">
        <w:rPr>
          <w:noProof/>
          <w:lang w:val="en-AU" w:eastAsia="en-AU"/>
        </w:rPr>
        <w:drawing>
          <wp:anchor distT="0" distB="0" distL="114300" distR="114300" simplePos="0" relativeHeight="251904000" behindDoc="0" locked="0" layoutInCell="1" allowOverlap="1" wp14:anchorId="11ABCC22" wp14:editId="06C2DDB7">
            <wp:simplePos x="0" y="0"/>
            <wp:positionH relativeFrom="column">
              <wp:posOffset>5774690</wp:posOffset>
            </wp:positionH>
            <wp:positionV relativeFrom="paragraph">
              <wp:posOffset>12065</wp:posOffset>
            </wp:positionV>
            <wp:extent cx="521970" cy="521970"/>
            <wp:effectExtent l="0" t="0" r="0" b="0"/>
            <wp:wrapNone/>
            <wp:docPr id="2054" name="Picture 2054" descr="C:\Users\brookesk\OneDrive\Ride4Lives\Ride4Lives Aus In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Aus Inc Log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B8F">
        <w:rPr>
          <w:noProof/>
          <w:lang w:val="en-AU" w:eastAsia="en-AU"/>
        </w:rPr>
        <w:drawing>
          <wp:anchor distT="0" distB="0" distL="114300" distR="114300" simplePos="0" relativeHeight="251831296" behindDoc="0" locked="0" layoutInCell="1" allowOverlap="1" wp14:anchorId="7CC07325" wp14:editId="7E0E3F15">
            <wp:simplePos x="0" y="0"/>
            <wp:positionH relativeFrom="column">
              <wp:posOffset>588645</wp:posOffset>
            </wp:positionH>
            <wp:positionV relativeFrom="paragraph">
              <wp:posOffset>8890</wp:posOffset>
            </wp:positionV>
            <wp:extent cx="522514" cy="522514"/>
            <wp:effectExtent l="0" t="0" r="0" b="0"/>
            <wp:wrapNone/>
            <wp:docPr id="1" name="Picture 1" descr="C:\Users\brookesk\OneDrive\Ride4Lives\Ride4Lives Aus In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Aus Inc Log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B9" w:rsidRPr="0037006A">
        <w:rPr>
          <w:noProof/>
          <w:color w:val="7030A0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71785" wp14:editId="566E0BC7">
                <wp:simplePos x="0" y="0"/>
                <wp:positionH relativeFrom="margin">
                  <wp:posOffset>1934111</wp:posOffset>
                </wp:positionH>
                <wp:positionV relativeFrom="paragraph">
                  <wp:posOffset>7455</wp:posOffset>
                </wp:positionV>
                <wp:extent cx="3019425" cy="516576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16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54AA" w14:textId="77777777" w:rsidR="00C37AB1" w:rsidRPr="00F42110" w:rsidRDefault="0042154D" w:rsidP="003354C5">
                            <w:pPr>
                              <w:spacing w:after="0"/>
                              <w:rPr>
                                <w:b/>
                                <w:caps/>
                                <w:color w:val="72DFE5" w:themeColor="accent1" w:themeTint="99"/>
                                <w:sz w:val="36"/>
                                <w:szCs w:val="40"/>
                                <w:lang w:val="en-AU"/>
                              </w:rPr>
                            </w:pPr>
                            <w:r w:rsidRPr="00F42110">
                              <w:rPr>
                                <w:rStyle w:val="QuoteChar"/>
                                <w:b/>
                                <w:caps w:val="0"/>
                                <w:color w:val="72DFE5" w:themeColor="accent1" w:themeTint="99"/>
                                <w:sz w:val="36"/>
                                <w:lang w:val="en-AU"/>
                              </w:rPr>
                              <w:t xml:space="preserve">Limited </w:t>
                            </w:r>
                            <w:r w:rsidRPr="009C40A4">
                              <w:rPr>
                                <w:rStyle w:val="QuoteChar"/>
                                <w:b/>
                                <w:caps w:val="0"/>
                                <w:color w:val="72DFE5" w:themeColor="accent1" w:themeTint="99"/>
                                <w:sz w:val="36"/>
                                <w:lang w:val="en-AU"/>
                              </w:rPr>
                              <w:t xml:space="preserve">numbers </w:t>
                            </w:r>
                            <w:r w:rsidRPr="00F42110">
                              <w:rPr>
                                <w:rStyle w:val="QuoteChar"/>
                                <w:b/>
                                <w:caps w:val="0"/>
                                <w:color w:val="72DFE5" w:themeColor="accent1" w:themeTint="99"/>
                                <w:sz w:val="36"/>
                                <w:lang w:val="en-AU"/>
                              </w:rPr>
                              <w:t>for the workshops – Book now!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F2BB64" id="_x0000_s1033" type="#_x0000_t202" style="position:absolute;margin-left:152.3pt;margin-top:.6pt;width:237.75pt;height:40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" filled="f" stroked="f">
                <v:textbox inset="0,0,0,0">
                  <w:txbxContent>
                    <w:p w:rsidR="00C37AB1" w:rsidRPr="00F42110" w:rsidRDefault="0042154D" w:rsidP="003354C5">
                      <w:pPr>
                        <w:spacing w:after="0"/>
                        <w:rPr>
                          <w:b/>
                          <w:caps/>
                          <w:color w:val="72DFE5" w:themeColor="accent1" w:themeTint="99"/>
                          <w:sz w:val="36"/>
                          <w:szCs w:val="40"/>
                          <w:lang w:val="en-AU"/>
                        </w:rPr>
                      </w:pPr>
                      <w:r w:rsidRPr="00F42110">
                        <w:rPr>
                          <w:rStyle w:val="QuoteChar"/>
                          <w:b/>
                          <w:caps w:val="0"/>
                          <w:color w:val="72DFE5" w:themeColor="accent1" w:themeTint="99"/>
                          <w:sz w:val="36"/>
                          <w:lang w:val="en-AU"/>
                        </w:rPr>
                        <w:t xml:space="preserve">Limited </w:t>
                      </w:r>
                      <w:r w:rsidRPr="009C40A4">
                        <w:rPr>
                          <w:rStyle w:val="QuoteChar"/>
                          <w:b/>
                          <w:caps w:val="0"/>
                          <w:color w:val="72DFE5" w:themeColor="accent1" w:themeTint="99"/>
                          <w:sz w:val="36"/>
                          <w:lang w:val="en-AU"/>
                        </w:rPr>
                        <w:t xml:space="preserve">numbers </w:t>
                      </w:r>
                      <w:r w:rsidRPr="00F42110">
                        <w:rPr>
                          <w:rStyle w:val="QuoteChar"/>
                          <w:b/>
                          <w:caps w:val="0"/>
                          <w:color w:val="72DFE5" w:themeColor="accent1" w:themeTint="99"/>
                          <w:sz w:val="36"/>
                          <w:lang w:val="en-AU"/>
                        </w:rPr>
                        <w:t>for the workshops – Book now!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1558F" w14:textId="77777777" w:rsidR="002D2217" w:rsidRDefault="00CD1DAC" w:rsidP="00836C6A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909120" behindDoc="0" locked="0" layoutInCell="1" allowOverlap="1" wp14:anchorId="46824F2E" wp14:editId="10246BDC">
            <wp:simplePos x="0" y="0"/>
            <wp:positionH relativeFrom="margin">
              <wp:posOffset>81915</wp:posOffset>
            </wp:positionH>
            <wp:positionV relativeFrom="paragraph">
              <wp:posOffset>-431800</wp:posOffset>
            </wp:positionV>
            <wp:extent cx="3076285" cy="37052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mily Fun Day Flyer with curly ribbo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21">
        <w:rPr>
          <w:noProof/>
          <w:lang w:val="en-AU" w:eastAsia="en-AU"/>
        </w:rPr>
        <w:drawing>
          <wp:anchor distT="0" distB="0" distL="114300" distR="114300" simplePos="0" relativeHeight="251916288" behindDoc="0" locked="0" layoutInCell="1" allowOverlap="1" wp14:anchorId="0D2626E3" wp14:editId="0BAE99D6">
            <wp:simplePos x="0" y="0"/>
            <wp:positionH relativeFrom="margin">
              <wp:posOffset>3777615</wp:posOffset>
            </wp:positionH>
            <wp:positionV relativeFrom="paragraph">
              <wp:posOffset>-431800</wp:posOffset>
            </wp:positionV>
            <wp:extent cx="2752725" cy="3693160"/>
            <wp:effectExtent l="19050" t="19050" r="28575" b="21590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8" r="1896" b="7447"/>
                    <a:stretch/>
                  </pic:blipFill>
                  <pic:spPr bwMode="auto">
                    <a:xfrm>
                      <a:off x="0" y="0"/>
                      <a:ext cx="2752725" cy="3693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21">
        <w:rPr>
          <w:noProof/>
          <w:lang w:val="en-AU" w:eastAsia="en-AU"/>
        </w:rPr>
        <w:drawing>
          <wp:anchor distT="0" distB="0" distL="114300" distR="114300" simplePos="0" relativeHeight="251901952" behindDoc="0" locked="0" layoutInCell="1" allowOverlap="1" wp14:anchorId="44506DE3" wp14:editId="5C947611">
            <wp:simplePos x="0" y="0"/>
            <wp:positionH relativeFrom="margin">
              <wp:posOffset>7211695</wp:posOffset>
            </wp:positionH>
            <wp:positionV relativeFrom="paragraph">
              <wp:posOffset>-431800</wp:posOffset>
            </wp:positionV>
            <wp:extent cx="2867025" cy="4073166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t="460" r="965" b="369"/>
                    <a:stretch/>
                  </pic:blipFill>
                  <pic:spPr bwMode="auto">
                    <a:xfrm>
                      <a:off x="0" y="0"/>
                      <a:ext cx="2867025" cy="407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6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EB7A7AD" wp14:editId="16A88FA9">
                <wp:simplePos x="0" y="0"/>
                <wp:positionH relativeFrom="page">
                  <wp:align>left</wp:align>
                </wp:positionH>
                <wp:positionV relativeFrom="paragraph">
                  <wp:posOffset>-727075</wp:posOffset>
                </wp:positionV>
                <wp:extent cx="10810875" cy="7766050"/>
                <wp:effectExtent l="0" t="0" r="9525" b="6350"/>
                <wp:wrapNone/>
                <wp:docPr id="2055" name="Flowchart: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875" cy="776605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8FDBFA" id="Flowchart: Process 50" o:spid="_x0000_s1026" style="position:absolute;margin-left:0;margin-top:-57.25pt;width:851.25pt;height:611.5pt;z-index:-251416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" path="m,l10000,r,10000l,10000,,xe" fillcolor="#72dfe5 [1940]" stroked="f" strokeweight="1.5pt">
                <v:path arrowok="t" o:connecttype="custom" o:connectlocs="0,0;10810875,0;10810875,7766050;0,7766050;0,0" o:connectangles="0,0,0,0,0"/>
                <w10:wrap anchorx="page"/>
              </v:shape>
            </w:pict>
          </mc:Fallback>
        </mc:AlternateContent>
      </w:r>
      <w:r w:rsidR="00F4211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B9C0AF4" wp14:editId="0C5D1433">
                <wp:simplePos x="0" y="0"/>
                <wp:positionH relativeFrom="column">
                  <wp:posOffset>-369570</wp:posOffset>
                </wp:positionH>
                <wp:positionV relativeFrom="paragraph">
                  <wp:posOffset>-584200</wp:posOffset>
                </wp:positionV>
                <wp:extent cx="11001375" cy="7766050"/>
                <wp:effectExtent l="0" t="0" r="28575" b="25400"/>
                <wp:wrapNone/>
                <wp:docPr id="2" name="Flowchart: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375" cy="776605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1633F9" id="Flowchart: Process 50" o:spid="_x0000_s1026" style="position:absolute;margin-left:-29.1pt;margin-top:-46pt;width:866.25pt;height:611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" path="m,l10000,r,10000l,10000,,xe" fillcolor="white [3212]" strokecolor="#125e62 [1604]" strokeweight="1.5pt">
                <v:path arrowok="t" o:connecttype="custom" o:connectlocs="0,0;11001375,0;11001375,7766050;0,7766050;0,0" o:connectangles="0,0,0,0,0"/>
              </v:shape>
            </w:pict>
          </mc:Fallback>
        </mc:AlternateContent>
      </w:r>
    </w:p>
    <w:p w14:paraId="265C3813" w14:textId="77777777" w:rsidR="002D2217" w:rsidRDefault="002D2217"/>
    <w:p w14:paraId="3AE004BF" w14:textId="77777777" w:rsidR="002D2217" w:rsidRDefault="002D2217"/>
    <w:p w14:paraId="3F22F70B" w14:textId="7F3B7137" w:rsidR="008A67F7" w:rsidRDefault="00C77DF4" w:rsidP="00836C6A">
      <w:r>
        <w:rPr>
          <w:noProof/>
          <w:lang w:val="en-AU" w:eastAsia="en-AU"/>
        </w:rPr>
        <w:drawing>
          <wp:anchor distT="0" distB="0" distL="114300" distR="114300" simplePos="0" relativeHeight="251928576" behindDoc="0" locked="0" layoutInCell="1" allowOverlap="1" wp14:anchorId="52157C33" wp14:editId="770BACD4">
            <wp:simplePos x="0" y="0"/>
            <wp:positionH relativeFrom="page">
              <wp:posOffset>498475</wp:posOffset>
            </wp:positionH>
            <wp:positionV relativeFrom="paragraph">
              <wp:posOffset>2767330</wp:posOffset>
            </wp:positionV>
            <wp:extent cx="428625" cy="25336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ong Communities - Grief, Loss &amp; Change Workshop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3289" r="51141" b="86139"/>
                    <a:stretch/>
                  </pic:blipFill>
                  <pic:spPr bwMode="auto">
                    <a:xfrm>
                      <a:off x="0" y="0"/>
                      <a:ext cx="428625" cy="2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924480" behindDoc="0" locked="0" layoutInCell="1" allowOverlap="1" wp14:anchorId="5234AC98" wp14:editId="31013744">
            <wp:simplePos x="0" y="0"/>
            <wp:positionH relativeFrom="page">
              <wp:posOffset>2910840</wp:posOffset>
            </wp:positionH>
            <wp:positionV relativeFrom="paragraph">
              <wp:posOffset>2691130</wp:posOffset>
            </wp:positionV>
            <wp:extent cx="238125" cy="254970"/>
            <wp:effectExtent l="0" t="0" r="0" b="0"/>
            <wp:wrapNone/>
            <wp:docPr id="2066" name="Picture 2066" descr="C:\Users\brookesk\OneDrive\Ride4Lives\Ride4Lives Inc Logo see thru sty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Inc Logo see thru sty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6544" r="11126" b="6283"/>
                    <a:stretch/>
                  </pic:blipFill>
                  <pic:spPr bwMode="auto">
                    <a:xfrm>
                      <a:off x="0" y="0"/>
                      <a:ext cx="238125" cy="2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C2E">
        <w:rPr>
          <w:noProof/>
          <w:lang w:val="en-AU" w:eastAsia="en-AU"/>
        </w:rPr>
        <w:drawing>
          <wp:anchor distT="0" distB="0" distL="114300" distR="114300" simplePos="0" relativeHeight="251922432" behindDoc="0" locked="0" layoutInCell="1" allowOverlap="1" wp14:anchorId="7FC0F4AC" wp14:editId="25C1213F">
            <wp:simplePos x="0" y="0"/>
            <wp:positionH relativeFrom="margin">
              <wp:posOffset>3964305</wp:posOffset>
            </wp:positionH>
            <wp:positionV relativeFrom="paragraph">
              <wp:posOffset>1023620</wp:posOffset>
            </wp:positionV>
            <wp:extent cx="533400" cy="205948"/>
            <wp:effectExtent l="0" t="0" r="0" b="381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3" t="81428" r="6933" b="11344"/>
                    <a:stretch/>
                  </pic:blipFill>
                  <pic:spPr bwMode="auto">
                    <a:xfrm>
                      <a:off x="0" y="0"/>
                      <a:ext cx="533400" cy="20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926528" behindDoc="0" locked="0" layoutInCell="1" allowOverlap="1" wp14:anchorId="3DCE93DC" wp14:editId="7844F684">
            <wp:simplePos x="0" y="0"/>
            <wp:positionH relativeFrom="margin">
              <wp:posOffset>4676775</wp:posOffset>
            </wp:positionH>
            <wp:positionV relativeFrom="paragraph">
              <wp:posOffset>980440</wp:posOffset>
            </wp:positionV>
            <wp:extent cx="238125" cy="254970"/>
            <wp:effectExtent l="0" t="0" r="0" b="0"/>
            <wp:wrapNone/>
            <wp:docPr id="2067" name="Picture 2067" descr="C:\Users\brookesk\OneDrive\Ride4Lives\Ride4Lives Inc Logo see thru sty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Inc Logo see thru sty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6544" r="11126" b="6283"/>
                    <a:stretch/>
                  </pic:blipFill>
                  <pic:spPr bwMode="auto">
                    <a:xfrm>
                      <a:off x="0" y="0"/>
                      <a:ext cx="238125" cy="2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AC">
        <w:rPr>
          <w:noProof/>
          <w:lang w:val="en-AU" w:eastAsia="en-AU"/>
        </w:rPr>
        <w:drawing>
          <wp:anchor distT="0" distB="0" distL="114300" distR="114300" simplePos="0" relativeHeight="251918336" behindDoc="0" locked="0" layoutInCell="1" allowOverlap="1" wp14:anchorId="01942D44" wp14:editId="2C9938D6">
            <wp:simplePos x="0" y="0"/>
            <wp:positionH relativeFrom="column">
              <wp:posOffset>72390</wp:posOffset>
            </wp:positionH>
            <wp:positionV relativeFrom="paragraph">
              <wp:posOffset>2495287</wp:posOffset>
            </wp:positionV>
            <wp:extent cx="3089606" cy="3478530"/>
            <wp:effectExtent l="0" t="0" r="0" b="762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ong Communities - Grief, Loss &amp; Change Worksho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7"/>
                    <a:stretch/>
                  </pic:blipFill>
                  <pic:spPr bwMode="auto">
                    <a:xfrm>
                      <a:off x="0" y="0"/>
                      <a:ext cx="3089606" cy="34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F7">
        <w:rPr>
          <w:noProof/>
          <w:lang w:val="en-AU" w:eastAsia="en-AU"/>
        </w:rPr>
        <w:drawing>
          <wp:anchor distT="0" distB="0" distL="114300" distR="114300" simplePos="0" relativeHeight="251920384" behindDoc="0" locked="0" layoutInCell="1" allowOverlap="1" wp14:anchorId="4BAAA4F6" wp14:editId="6C875279">
            <wp:simplePos x="0" y="0"/>
            <wp:positionH relativeFrom="margin">
              <wp:posOffset>3602355</wp:posOffset>
            </wp:positionH>
            <wp:positionV relativeFrom="paragraph">
              <wp:posOffset>2501899</wp:posOffset>
            </wp:positionV>
            <wp:extent cx="3067050" cy="3468263"/>
            <wp:effectExtent l="0" t="0" r="0" b="0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50" cy="347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F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E73D562" wp14:editId="5CCDD9F4">
                <wp:simplePos x="0" y="0"/>
                <wp:positionH relativeFrom="margin">
                  <wp:posOffset>6896100</wp:posOffset>
                </wp:positionH>
                <wp:positionV relativeFrom="paragraph">
                  <wp:posOffset>2933760</wp:posOffset>
                </wp:positionV>
                <wp:extent cx="3343275" cy="267419"/>
                <wp:effectExtent l="0" t="0" r="0" b="0"/>
                <wp:wrapNone/>
                <wp:docPr id="205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67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1325E" w14:textId="77777777" w:rsidR="00B552BE" w:rsidRPr="00514313" w:rsidRDefault="00B552BE" w:rsidP="00B552BE">
                            <w:pPr>
                              <w:pStyle w:val="NormalWeb"/>
                              <w:spacing w:before="0" w:beforeAutospacing="0" w:after="0" w:afterAutospacing="0" w:line="286" w:lineRule="auto"/>
                              <w:ind w:left="57"/>
                              <w:rPr>
                                <w:b/>
                                <w:sz w:val="20"/>
                              </w:rPr>
                            </w:pPr>
                            <w:r w:rsidRPr="00514313">
                              <w:rPr>
                                <w:rFonts w:ascii="Arial Black" w:hAnsi="Arial Black" w:cstheme="minorBidi"/>
                                <w:b/>
                                <w:bCs/>
                                <w:kern w:val="28"/>
                                <w:sz w:val="20"/>
                              </w:rPr>
                              <w:t>Every Friday @ 5.00pm - Meet at East Shores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CBA52BE" id="Rectangle 12" o:spid="_x0000_s1034" style="position:absolute;margin-left:543pt;margin-top:231pt;width:263.25pt;height:21.0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" filled="f" stroked="f">
                <v:textbox inset="2.5mm,1.3mm,2.5mm,1.3mm">
                  <w:txbxContent>
                    <w:p w:rsidR="00B552BE" w:rsidRPr="00514313" w:rsidRDefault="00B552BE" w:rsidP="00B552BE">
                      <w:pPr>
                        <w:pStyle w:val="NormalWeb"/>
                        <w:spacing w:before="0" w:beforeAutospacing="0" w:after="0" w:afterAutospacing="0" w:line="286" w:lineRule="auto"/>
                        <w:ind w:left="57"/>
                        <w:rPr>
                          <w:b/>
                          <w:sz w:val="20"/>
                        </w:rPr>
                      </w:pPr>
                      <w:r w:rsidRPr="00514313">
                        <w:rPr>
                          <w:rFonts w:ascii="Arial Black" w:hAnsi="Arial Black" w:cstheme="minorBidi"/>
                          <w:b/>
                          <w:bCs/>
                          <w:kern w:val="28"/>
                          <w:sz w:val="20"/>
                        </w:rPr>
                        <w:t>Every Friday @ 5.00pm - Meet at East Shores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50FE">
        <w:rPr>
          <w:rFonts w:ascii="Times New Roman" w:eastAsia="Times New Roman" w:hAnsi="Times New Roman"/>
          <w:noProof/>
          <w:sz w:val="2"/>
          <w:szCs w:val="2"/>
          <w:lang w:val="en-AU" w:eastAsia="en-AU"/>
        </w:rPr>
        <w:drawing>
          <wp:anchor distT="0" distB="0" distL="114300" distR="114300" simplePos="0" relativeHeight="251893760" behindDoc="0" locked="0" layoutInCell="1" allowOverlap="1" wp14:anchorId="602F5F2C" wp14:editId="14630CA7">
            <wp:simplePos x="0" y="0"/>
            <wp:positionH relativeFrom="margin">
              <wp:posOffset>7077710</wp:posOffset>
            </wp:positionH>
            <wp:positionV relativeFrom="paragraph">
              <wp:posOffset>3232209</wp:posOffset>
            </wp:positionV>
            <wp:extent cx="3038475" cy="1704975"/>
            <wp:effectExtent l="0" t="0" r="9525" b="9525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 Walk Gladston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FE">
        <w:rPr>
          <w:noProof/>
          <w:lang w:val="en-AU" w:eastAsia="en-AU"/>
        </w:rPr>
        <w:drawing>
          <wp:anchor distT="0" distB="0" distL="114300" distR="114300" simplePos="0" relativeHeight="251934720" behindDoc="0" locked="0" layoutInCell="1" allowOverlap="1" wp14:anchorId="36E92B33" wp14:editId="2C48DD1C">
            <wp:simplePos x="0" y="0"/>
            <wp:positionH relativeFrom="margin">
              <wp:posOffset>8078051</wp:posOffset>
            </wp:positionH>
            <wp:positionV relativeFrom="paragraph">
              <wp:posOffset>5017459</wp:posOffset>
            </wp:positionV>
            <wp:extent cx="1103586" cy="905419"/>
            <wp:effectExtent l="0" t="0" r="1905" b="9525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 U OK sloga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90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21">
        <w:rPr>
          <w:noProof/>
          <w:lang w:val="en-AU" w:eastAsia="en-AU"/>
        </w:rPr>
        <w:drawing>
          <wp:anchor distT="0" distB="0" distL="114300" distR="114300" simplePos="0" relativeHeight="251932672" behindDoc="0" locked="0" layoutInCell="1" allowOverlap="1" wp14:anchorId="0F581A28" wp14:editId="41F019BE">
            <wp:simplePos x="0" y="0"/>
            <wp:positionH relativeFrom="page">
              <wp:posOffset>6257925</wp:posOffset>
            </wp:positionH>
            <wp:positionV relativeFrom="paragraph">
              <wp:posOffset>4628515</wp:posOffset>
            </wp:positionV>
            <wp:extent cx="238125" cy="254970"/>
            <wp:effectExtent l="0" t="0" r="0" b="0"/>
            <wp:wrapNone/>
            <wp:docPr id="2069" name="Picture 2069" descr="C:\Users\brookesk\OneDrive\Ride4Lives\Ride4Lives Inc Logo see thru sty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esk\OneDrive\Ride4Lives\Ride4Lives Inc Logo see thru sty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6544" r="11126" b="6283"/>
                    <a:stretch/>
                  </pic:blipFill>
                  <pic:spPr bwMode="auto">
                    <a:xfrm>
                      <a:off x="0" y="0"/>
                      <a:ext cx="238125" cy="2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21">
        <w:rPr>
          <w:rFonts w:ascii="Times New Roman" w:hAnsi="Times New Roman"/>
          <w:noProof/>
          <w:sz w:val="24"/>
          <w:szCs w:val="24"/>
          <w:lang w:val="en-AU" w:eastAsia="en-AU"/>
        </w:rPr>
        <w:drawing>
          <wp:anchor distT="36576" distB="36576" distL="36576" distR="36576" simplePos="0" relativeHeight="251930624" behindDoc="0" locked="0" layoutInCell="1" allowOverlap="1" wp14:anchorId="3318641E" wp14:editId="66E1DC23">
            <wp:simplePos x="0" y="0"/>
            <wp:positionH relativeFrom="column">
              <wp:posOffset>5730875</wp:posOffset>
            </wp:positionH>
            <wp:positionV relativeFrom="paragraph">
              <wp:posOffset>4397375</wp:posOffset>
            </wp:positionV>
            <wp:extent cx="804973" cy="161925"/>
            <wp:effectExtent l="0" t="0" r="0" b="0"/>
            <wp:wrapNone/>
            <wp:docPr id="4" name="Picture 4" descr="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6" b="-2474"/>
                    <a:stretch/>
                  </pic:blipFill>
                  <pic:spPr bwMode="auto">
                    <a:xfrm>
                      <a:off x="0" y="0"/>
                      <a:ext cx="804973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B" w:rsidRPr="002D2217">
        <w:rPr>
          <w:rFonts w:ascii="Arial Black" w:hAnsi="Arial Black"/>
          <w:noProof/>
          <w:sz w:val="22"/>
          <w:lang w:val="en-AU" w:eastAsia="en-AU"/>
        </w:rPr>
        <w:t xml:space="preserve"> </w:t>
      </w:r>
      <w:r w:rsidR="00BD6B3B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5C351C" wp14:editId="3D6E1F61">
                <wp:simplePos x="0" y="0"/>
                <wp:positionH relativeFrom="column">
                  <wp:posOffset>6714460</wp:posOffset>
                </wp:positionH>
                <wp:positionV relativeFrom="paragraph">
                  <wp:posOffset>-7026688</wp:posOffset>
                </wp:positionV>
                <wp:extent cx="2879090" cy="3754179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3754179"/>
                          <a:chOff x="0" y="0"/>
                          <a:chExt cx="2879090" cy="3754179"/>
                        </a:xfrm>
                      </wpg:grpSpPr>
                      <pic:pic xmlns:pic="http://schemas.openxmlformats.org/drawingml/2006/picture">
                        <pic:nvPicPr>
                          <pic:cNvPr id="2059" name="Picture 11" descr="Qigo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744279"/>
                            <a:ext cx="282384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8" name="Rectangle 13"/>
                        <wps:cNvSpPr/>
                        <wps:spPr>
                          <a:xfrm>
                            <a:off x="0" y="0"/>
                            <a:ext cx="2879090" cy="563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3B12CF6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D6B3B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7030A0"/>
                                  <w:kern w:val="28"/>
                                </w:rPr>
                                <w:t>Sunday 16 September - 10.00am</w:t>
                              </w:r>
                            </w:p>
                            <w:p w14:paraId="5F16AB69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7030A0"/>
                                  <w:kern w:val="28"/>
                                  <w:sz w:val="22"/>
                                  <w:szCs w:val="22"/>
                                </w:rPr>
                                <w:t>Qigong in the Park</w:t>
                              </w:r>
                            </w:p>
                            <w:p w14:paraId="03BAD761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7030A0"/>
                                  <w:kern w:val="28"/>
                                  <w:sz w:val="22"/>
                                  <w:szCs w:val="22"/>
                                </w:rPr>
                                <w:t>Beach Cove, Spinnaker Park</w:t>
                              </w:r>
                            </w:p>
                            <w:p w14:paraId="31E55DDC" w14:textId="77777777" w:rsidR="00BD6B3B" w:rsidRDefault="00BD6B3B" w:rsidP="00BD6B3B">
                              <w:pPr>
                                <w:pStyle w:val="NormalWeb"/>
                                <w:spacing w:before="0" w:beforeAutospacing="0" w:after="120" w:afterAutospacing="0" w:line="285" w:lineRule="auto"/>
                              </w:pPr>
                              <w:r>
                                <w:rPr>
                                  <w:rFonts w:ascii="Georgia" w:hAnsi="Georgia" w:cstheme="minorBidi"/>
                                  <w:color w:val="000000"/>
                                  <w:kern w:val="28"/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2F2BB7C" id="Group 61" o:spid="_x0000_s1035" style="position:absolute;margin-left:528.7pt;margin-top:-553.3pt;width:226.7pt;height:295.6pt;z-index:251659264" coordsize="28790,37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6" type="#_x0000_t75" alt="Qigong" style="position:absolute;left:531;top:7442;width:28239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" insetpen="t">
                  <v:imagedata r:id="rId40" o:title="Qigong" cropbottom="16584f"/>
                  <v:shadow color="#c5d1d7"/>
                  <v:path arrowok="t"/>
                </v:shape>
                <v:rect id="Rectangle 13" o:spid="_x0000_s1037" style="position:absolute;width:28790;height: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" fillcolor="white [3212]" stroked="f">
                  <v:textbox inset="0,0,0,0">
                    <w:txbxContent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/>
                        </w:pPr>
                        <w:r w:rsidRPr="00BD6B3B">
                          <w:rPr>
                            <w:rFonts w:ascii="Arial Black" w:hAnsi="Arial Black" w:cstheme="minorBidi"/>
                            <w:b/>
                            <w:bCs/>
                            <w:color w:val="7030A0"/>
                            <w:kern w:val="28"/>
                          </w:rPr>
                          <w:t>Sunday 16 September - 10.00am</w:t>
                        </w:r>
                      </w:p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7030A0"/>
                            <w:kern w:val="28"/>
                            <w:sz w:val="22"/>
                            <w:szCs w:val="22"/>
                          </w:rPr>
                          <w:t>Qigong in the Park</w:t>
                        </w:r>
                      </w:p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7030A0"/>
                            <w:kern w:val="28"/>
                            <w:sz w:val="22"/>
                            <w:szCs w:val="22"/>
                          </w:rPr>
                          <w:t>Beach Cove, Spinnaker Park</w:t>
                        </w:r>
                      </w:p>
                      <w:p w:rsidR="00BD6B3B" w:rsidRDefault="00BD6B3B" w:rsidP="00BD6B3B">
                        <w:pPr>
                          <w:pStyle w:val="NormalWeb"/>
                          <w:spacing w:before="0" w:beforeAutospacing="0" w:after="120" w:afterAutospacing="0" w:line="285" w:lineRule="auto"/>
                        </w:pPr>
                        <w:r>
                          <w:rPr>
                            <w:rFonts w:ascii="Georgia" w:hAnsi="Georgia" w:cstheme="minorBidi"/>
                            <w:color w:val="000000"/>
                            <w:kern w:val="28"/>
                            <w:sz w:val="36"/>
                            <w:szCs w:val="36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D6B3B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B6AC85" wp14:editId="2F0553D1">
                <wp:simplePos x="0" y="0"/>
                <wp:positionH relativeFrom="column">
                  <wp:posOffset>3322674</wp:posOffset>
                </wp:positionH>
                <wp:positionV relativeFrom="paragraph">
                  <wp:posOffset>-7026688</wp:posOffset>
                </wp:positionV>
                <wp:extent cx="3051545" cy="3023855"/>
                <wp:effectExtent l="0" t="0" r="0" b="571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545" cy="3023855"/>
                          <a:chOff x="0" y="0"/>
                          <a:chExt cx="3051545" cy="3023855"/>
                        </a:xfrm>
                      </wpg:grpSpPr>
                      <pic:pic xmlns:pic="http://schemas.openxmlformats.org/drawingml/2006/picture">
                        <pic:nvPicPr>
                          <pic:cNvPr id="2056" name="Picture 8" descr="Glenn Pool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82" y="1148316"/>
                            <a:ext cx="172783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" name="Picture 9" descr="Loveheart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414" y="2328530"/>
                            <a:ext cx="1266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1" name="Rectangle 9"/>
                        <wps:cNvSpPr/>
                        <wps:spPr>
                          <a:xfrm>
                            <a:off x="0" y="0"/>
                            <a:ext cx="3051545" cy="10526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BBF7198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 w:line="285" w:lineRule="auto"/>
                                <w:ind w:left="142"/>
                              </w:pPr>
                              <w:r w:rsidRPr="00BD6B3B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9999"/>
                                  <w:kern w:val="28"/>
                                </w:rPr>
                                <w:t>Wednesday 12 September - 6.30pm</w:t>
                              </w:r>
                            </w:p>
                            <w:p w14:paraId="6A759ACD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 w:line="285" w:lineRule="auto"/>
                                <w:ind w:left="142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>Glen Poole of Stop Male Suicide speaking on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>‘How do we stop male suicide in Gladstone’</w:t>
                              </w:r>
                            </w:p>
                            <w:p w14:paraId="3CC0885C" w14:textId="77777777" w:rsidR="00BD6B3B" w:rsidRPr="00BD6B3B" w:rsidRDefault="00BD6B3B" w:rsidP="00BD6B3B">
                              <w:pPr>
                                <w:pStyle w:val="NormalWeb"/>
                                <w:spacing w:before="0" w:beforeAutospacing="0" w:after="0" w:afterAutospacing="0" w:line="285" w:lineRule="auto"/>
                                <w:ind w:left="142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 xml:space="preserve">Gladstone Library, 39 </w:t>
                              </w:r>
                              <w:proofErr w:type="spellStart"/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>Goondoon</w:t>
                              </w:r>
                              <w:proofErr w:type="spellEnd"/>
                              <w:r w:rsidRPr="00BD6B3B">
                                <w:rPr>
                                  <w:rFonts w:ascii="Arial" w:hAnsi="Arial" w:cstheme="minorBidi"/>
                                  <w:b/>
                                  <w:bCs/>
                                  <w:color w:val="009999"/>
                                  <w:kern w:val="28"/>
                                  <w:sz w:val="22"/>
                                  <w:szCs w:val="22"/>
                                </w:rPr>
                                <w:t xml:space="preserve"> Street</w:t>
                              </w:r>
                            </w:p>
                            <w:p w14:paraId="413BFBC0" w14:textId="77777777" w:rsidR="00BD6B3B" w:rsidRDefault="00BD6B3B" w:rsidP="00BD6B3B">
                              <w:pPr>
                                <w:pStyle w:val="NormalWeb"/>
                                <w:spacing w:before="0" w:beforeAutospacing="0" w:after="120" w:afterAutospacing="0" w:line="285" w:lineRule="auto"/>
                                <w:ind w:left="142"/>
                              </w:pPr>
                              <w:r>
                                <w:rPr>
                                  <w:rFonts w:ascii="Georgia" w:hAnsi="Georgia" w:cstheme="minorBidi"/>
                                  <w:color w:val="000000"/>
                                  <w:kern w:val="28"/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2F2BB7E" id="Group 56" o:spid="_x0000_s1038" style="position:absolute;margin-left:261.65pt;margin-top:-553.3pt;width:240.3pt;height:238.1pt;z-index:251658240" coordsize="30515,30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">
                <v:shape id="Picture 8" o:spid="_x0000_s1039" type="#_x0000_t75" alt="Glenn Poole" style="position:absolute;left:2551;top:11483;width:17279;height:1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" insetpen="t">
                  <v:imagedata r:id="rId43" o:title="Glenn Poole" cropbottom="20585f"/>
                  <v:shadow color="#c5d1d7"/>
                  <v:path arrowok="t"/>
                </v:shape>
                <v:shape id="Picture 9" o:spid="_x0000_s1040" type="#_x0000_t75" alt="Loveheart" style="position:absolute;left:16374;top:23285;width:1266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" insetpen="t">
                  <v:imagedata r:id="rId44" o:title="Loveheart"/>
                  <v:shadow color="#c5d1d7"/>
                  <v:path arrowok="t"/>
                </v:shape>
                <v:rect id="Rectangle 9" o:spid="_x0000_s1041" style="position:absolute;width:30515;height:10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" fillcolor="white [3212]" stroked="f">
                  <v:textbox inset="0,0,0,0">
                    <w:txbxContent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 w:line="285" w:lineRule="auto"/>
                          <w:ind w:left="142"/>
                        </w:pPr>
                        <w:r w:rsidRPr="00BD6B3B">
                          <w:rPr>
                            <w:rFonts w:ascii="Arial Black" w:hAnsi="Arial Black" w:cstheme="minorBidi"/>
                            <w:b/>
                            <w:bCs/>
                            <w:color w:val="009999"/>
                            <w:kern w:val="28"/>
                          </w:rPr>
                          <w:t>Wednesday 12 September - 6.30pm</w:t>
                        </w:r>
                      </w:p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 w:line="285" w:lineRule="auto"/>
                          <w:ind w:left="142"/>
                          <w:rPr>
                            <w:sz w:val="22"/>
                            <w:szCs w:val="22"/>
                          </w:rPr>
                        </w:pPr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>Glen Poole of Stop Male Suicide speaking on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 xml:space="preserve"> </w:t>
                        </w:r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>‘How do we stop male suicide in Gladstone’</w:t>
                        </w:r>
                      </w:p>
                      <w:p w:rsidR="00BD6B3B" w:rsidRPr="00BD6B3B" w:rsidRDefault="00BD6B3B" w:rsidP="00BD6B3B">
                        <w:pPr>
                          <w:pStyle w:val="NormalWeb"/>
                          <w:spacing w:before="0" w:beforeAutospacing="0" w:after="0" w:afterAutospacing="0" w:line="285" w:lineRule="auto"/>
                          <w:ind w:left="142"/>
                          <w:rPr>
                            <w:sz w:val="22"/>
                            <w:szCs w:val="22"/>
                          </w:rPr>
                        </w:pPr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 xml:space="preserve">Gladstone Library, 39 </w:t>
                        </w:r>
                        <w:proofErr w:type="spellStart"/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>Goondoon</w:t>
                        </w:r>
                        <w:proofErr w:type="spellEnd"/>
                        <w:r w:rsidRPr="00BD6B3B">
                          <w:rPr>
                            <w:rFonts w:ascii="Arial" w:hAnsi="Arial" w:cstheme="minorBidi"/>
                            <w:b/>
                            <w:bCs/>
                            <w:color w:val="009999"/>
                            <w:kern w:val="28"/>
                            <w:sz w:val="22"/>
                            <w:szCs w:val="22"/>
                          </w:rPr>
                          <w:t xml:space="preserve"> Street</w:t>
                        </w:r>
                      </w:p>
                      <w:p w:rsidR="00BD6B3B" w:rsidRDefault="00BD6B3B" w:rsidP="00BD6B3B">
                        <w:pPr>
                          <w:pStyle w:val="NormalWeb"/>
                          <w:spacing w:before="0" w:beforeAutospacing="0" w:after="120" w:afterAutospacing="0" w:line="285" w:lineRule="auto"/>
                          <w:ind w:left="142"/>
                        </w:pPr>
                        <w:r>
                          <w:rPr>
                            <w:rFonts w:ascii="Georgia" w:hAnsi="Georgia" w:cstheme="minorBidi"/>
                            <w:color w:val="000000"/>
                            <w:kern w:val="28"/>
                            <w:sz w:val="36"/>
                            <w:szCs w:val="36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8A67F7" w:rsidSect="002875C7">
      <w:headerReference w:type="first" r:id="rId45"/>
      <w:pgSz w:w="16839" w:h="11907" w:orient="landscape" w:code="9"/>
      <w:pgMar w:top="284" w:right="357" w:bottom="142" w:left="357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ED8F5" w14:textId="77777777" w:rsidR="00391389" w:rsidRDefault="00391389" w:rsidP="00180323">
      <w:pPr>
        <w:spacing w:after="0"/>
      </w:pPr>
      <w:r>
        <w:separator/>
      </w:r>
    </w:p>
  </w:endnote>
  <w:endnote w:type="continuationSeparator" w:id="0">
    <w:p w14:paraId="1464F614" w14:textId="77777777" w:rsidR="00391389" w:rsidRDefault="00391389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rker Felt">
    <w:altName w:val="Times New Roman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2C204" w14:textId="77777777" w:rsidR="00D3585A" w:rsidRDefault="00D3585A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CD5C372" wp14:editId="4FB7AB34">
              <wp:simplePos x="0" y="0"/>
              <wp:positionH relativeFrom="column">
                <wp:posOffset>6926580</wp:posOffset>
              </wp:positionH>
              <wp:positionV relativeFrom="paragraph">
                <wp:posOffset>-433070</wp:posOffset>
              </wp:positionV>
              <wp:extent cx="3511550" cy="1009650"/>
              <wp:effectExtent l="0" t="0" r="12700" b="1905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1550" cy="100965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42FBBE4" id="Rectangle 17" o:spid="_x0000_s1026" style="position:absolute;margin-left:545.4pt;margin-top:-34.1pt;width:276.5pt;height:7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" fillcolor="#7030a0 [3206]" strokecolor="#7030a0 [3206]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CC156" w14:textId="77777777" w:rsidR="00391389" w:rsidRDefault="00391389" w:rsidP="00180323">
      <w:pPr>
        <w:spacing w:after="0"/>
      </w:pPr>
      <w:r>
        <w:separator/>
      </w:r>
    </w:p>
  </w:footnote>
  <w:footnote w:type="continuationSeparator" w:id="0">
    <w:p w14:paraId="2083DA72" w14:textId="77777777" w:rsidR="00391389" w:rsidRDefault="00391389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3E41D" w14:textId="77777777" w:rsidR="005537B1" w:rsidRDefault="005537B1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F1C42E1" wp14:editId="7A3EAE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389" cy="6122409"/>
              <wp:effectExtent l="0" t="0" r="0" b="0"/>
              <wp:wrapNone/>
              <wp:docPr id="37" name="Group 37" descr="Two toddler aged girls cuddling cheek to cheek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rto="http://schemas.microsoft.com/office/word/2006/arto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389" cy="6122409"/>
                        <a:chOff x="0" y="0"/>
                        <a:chExt cx="10058389" cy="6122409"/>
                      </a:xfrm>
                    </wpg:grpSpPr>
                    <wps:wsp>
                      <wps:cNvPr id="32" name="AutoShape 3">
                        <a:extLst/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58389" cy="6115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1733550" y="4105275"/>
                          <a:ext cx="1618801" cy="2017134"/>
                        </a:xfrm>
                        <a:custGeom>
                          <a:avLst/>
                          <a:gdLst>
                            <a:gd name="T0" fmla="*/ 890 w 890"/>
                            <a:gd name="T1" fmla="*/ 0 h 1109"/>
                            <a:gd name="T2" fmla="*/ 0 w 890"/>
                            <a:gd name="T3" fmla="*/ 555 h 1109"/>
                            <a:gd name="T4" fmla="*/ 890 w 890"/>
                            <a:gd name="T5" fmla="*/ 1109 h 1109"/>
                            <a:gd name="T6" fmla="*/ 890 w 890"/>
                            <a:gd name="T7" fmla="*/ 0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90" h="1109">
                              <a:moveTo>
                                <a:pt x="890" y="0"/>
                              </a:moveTo>
                              <a:lnTo>
                                <a:pt x="0" y="555"/>
                              </a:lnTo>
                              <a:lnTo>
                                <a:pt x="890" y="1109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6709837" cy="5802216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5114925" y="0"/>
                          <a:ext cx="1596974" cy="1558777"/>
                        </a:xfrm>
                        <a:custGeom>
                          <a:avLst/>
                          <a:gdLst>
                            <a:gd name="T0" fmla="*/ 499 w 878"/>
                            <a:gd name="T1" fmla="*/ 0 h 857"/>
                            <a:gd name="T2" fmla="*/ 878 w 878"/>
                            <a:gd name="T3" fmla="*/ 0 h 857"/>
                            <a:gd name="T4" fmla="*/ 878 w 878"/>
                            <a:gd name="T5" fmla="*/ 857 h 857"/>
                            <a:gd name="T6" fmla="*/ 0 w 878"/>
                            <a:gd name="T7" fmla="*/ 311 h 857"/>
                            <a:gd name="T8" fmla="*/ 499 w 878"/>
                            <a:gd name="T9" fmla="*/ 0 h 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8" h="857">
                              <a:moveTo>
                                <a:pt x="499" y="0"/>
                              </a:moveTo>
                              <a:lnTo>
                                <a:pt x="878" y="0"/>
                              </a:lnTo>
                              <a:lnTo>
                                <a:pt x="878" y="857"/>
                              </a:lnTo>
                              <a:lnTo>
                                <a:pt x="0" y="311"/>
                              </a:lnTo>
                              <a:lnTo>
                                <a:pt x="4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8001000" y="0"/>
                          <a:ext cx="2057150" cy="1867986"/>
                        </a:xfrm>
                        <a:custGeom>
                          <a:avLst/>
                          <a:gdLst>
                            <a:gd name="T0" fmla="*/ 518 w 1131"/>
                            <a:gd name="T1" fmla="*/ 0 h 1027"/>
                            <a:gd name="T2" fmla="*/ 1131 w 1131"/>
                            <a:gd name="T3" fmla="*/ 0 h 1027"/>
                            <a:gd name="T4" fmla="*/ 1131 w 1131"/>
                            <a:gd name="T5" fmla="*/ 1027 h 1027"/>
                            <a:gd name="T6" fmla="*/ 0 w 1131"/>
                            <a:gd name="T7" fmla="*/ 323 h 1027"/>
                            <a:gd name="T8" fmla="*/ 518 w 1131"/>
                            <a:gd name="T9" fmla="*/ 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1" h="1027">
                              <a:moveTo>
                                <a:pt x="518" y="0"/>
                              </a:moveTo>
                              <a:lnTo>
                                <a:pt x="1131" y="0"/>
                              </a:lnTo>
                              <a:lnTo>
                                <a:pt x="1131" y="1027"/>
                              </a:lnTo>
                              <a:lnTo>
                                <a:pt x="0" y="323"/>
                              </a:lnTo>
                              <a:lnTo>
                                <a:pt x="51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33BD34F" id="Group 37" o:spid="_x0000_s1026" alt="Two toddler aged girls cuddling cheek to cheek" style="position:absolute;margin-left:0;margin-top:0;width:11in;height:482.1pt;z-index:251671552;mso-width-percent:1000;mso-position-horizontal:center;mso-position-horizontal-relative:page;mso-position-vertical:center;mso-position-vertical-relative:page;mso-width-percent:1000" coordsize="100583,6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">
              <v:rect id="AutoShape 3" o:spid="_x0000_s1027" style="position:absolute;width:100583;height:6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<o:lock v:ext="edit" aspectratio="t" text="t"/>
              </v:rect>
              <v:shape id="Freeform 5" o:spid="_x0000_s1028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" path="m890,l,555r890,554l890,xe" fillcolor="#7030a0 [3213]" stroked="f">
                <v:path arrowok="t" o:connecttype="custom" o:connectlocs="1618801,0;0,1009476;1618801,2017134;1618801,0" o:connectangles="0,0,0,0"/>
              </v:shape>
              <v:shape id="Freeform 6" o:spid="_x0000_s102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" path="m3689,l,2,,3190,3689,916,3689,xe" fillcolor="#24bec6 [3204]" stroked="f">
                <v:path arrowok="t" o:connecttype="custom" o:connectlocs="6709837,0;0,3638;0,5802216;6709837,1666091;6709837,0" o:connectangles="0,0,0,0,0"/>
              </v:shape>
              <v:shape id="Freeform 7" o:spid="_x0000_s1030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" path="m499,l878,r,857l,311,499,xe" fillcolor="#7030a0 [3213]" stroked="f">
                <v:path arrowok="t" o:connecttype="custom" o:connectlocs="907620,0;1596974,0;1596974,1558777;0,565671;907620,0" o:connectangles="0,0,0,0,0"/>
              </v:shape>
              <v:shape id="Freeform 8" o:spid="_x0000_s1031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" path="m518,r613,l1131,1027,,323,518,xe" fillcolor="#24bec6 [3204]" stroked="f">
                <v:path arrowok="t" o:connecttype="custom" o:connectlocs="942178,0;2057150,0;2057150,1867986;0,587497;942178,0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B5AA" w14:textId="77777777" w:rsidR="00180323" w:rsidRPr="004D5B70" w:rsidRDefault="00D3585A" w:rsidP="0076095F">
    <w:pPr>
      <w:pStyle w:val="Header"/>
      <w:tabs>
        <w:tab w:val="left" w:pos="851"/>
      </w:tabs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AD82C3" wp14:editId="087E6183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3543300" cy="1000125"/>
              <wp:effectExtent l="0" t="0" r="0" b="95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10001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D87539C" id="Rectangle 16" o:spid="_x0000_s1026" style="position:absolute;margin-left:227.8pt;margin-top:-36pt;width:279pt;height:78.7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" fillcolor="#24bec6 [3204]" stroked="f" strokeweight="1.5pt">
              <w10:wrap anchorx="page"/>
            </v:rect>
          </w:pict>
        </mc:Fallback>
      </mc:AlternateContent>
    </w:r>
    <w:r w:rsidR="004D5B70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6F9CED" wp14:editId="1BE43519">
              <wp:simplePos x="0" y="0"/>
              <wp:positionH relativeFrom="page">
                <wp:posOffset>-247650</wp:posOffset>
              </wp:positionH>
              <wp:positionV relativeFrom="page">
                <wp:posOffset>-495300</wp:posOffset>
              </wp:positionV>
              <wp:extent cx="10042527" cy="8228965"/>
              <wp:effectExtent l="0" t="0" r="0" b="635"/>
              <wp:wrapNone/>
              <wp:docPr id="15" name="Group 15" descr="Overhead shot of a boy lying on green grass and laugh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2527" cy="8228965"/>
                        <a:chOff x="0" y="0"/>
                        <a:chExt cx="10042527" cy="8228965"/>
                      </a:xfrm>
                    </wpg:grpSpPr>
                    <wps:wsp>
                      <wps:cNvPr id="6" name="AutoShape 3">
                        <a:extLst>
                          <a:ext uri="{FF2B5EF4-FFF2-40B4-BE49-F238E27FC236}">
                            <a16:creationId xmlns:a16="http://schemas.microsoft.com/office/drawing/2014/main" id="{F4320DBF-30BF-4295-8F44-D14E537718CA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42527" cy="778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5">
                        <a:extLst>
                          <a:ext uri="{FF2B5EF4-FFF2-40B4-BE49-F238E27FC236}">
                            <a16:creationId xmlns:a16="http://schemas.microsoft.com/office/drawing/2014/main" id="{59DD37DF-F3F1-455B-8D3D-B3B7EBDE2C0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47644" y="3476625"/>
                          <a:ext cx="7153282" cy="47523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6">
                        <a:extLst>
                          <a:ext uri="{FF2B5EF4-FFF2-40B4-BE49-F238E27FC236}">
                            <a16:creationId xmlns:a16="http://schemas.microsoft.com/office/drawing/2014/main" id="{9AB836D2-23AC-49A1-AFEE-905AE1B77DF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714500" y="4133850"/>
                          <a:ext cx="1628775" cy="2030413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7">
                        <a:extLst>
                          <a:ext uri="{FF2B5EF4-FFF2-40B4-BE49-F238E27FC236}">
                            <a16:creationId xmlns:a16="http://schemas.microsoft.com/office/drawing/2014/main" id="{1491D866-3A74-4623-AFD3-33E10D931C6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47650" y="265522"/>
                          <a:ext cx="7172325" cy="5837238"/>
                        </a:xfrm>
                        <a:custGeom>
                          <a:avLst/>
                          <a:gdLst>
                            <a:gd name="T0" fmla="*/ 4254 w 4254"/>
                            <a:gd name="T1" fmla="*/ 0 h 3677"/>
                            <a:gd name="T2" fmla="*/ 0 w 4254"/>
                            <a:gd name="T3" fmla="*/ 2 h 3677"/>
                            <a:gd name="T4" fmla="*/ 0 w 4254"/>
                            <a:gd name="T5" fmla="*/ 3677 h 3677"/>
                            <a:gd name="T6" fmla="*/ 4254 w 4254"/>
                            <a:gd name="T7" fmla="*/ 1056 h 3677"/>
                            <a:gd name="T8" fmla="*/ 4254 w 4254"/>
                            <a:gd name="T9" fmla="*/ 0 h 3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54" h="3677">
                              <a:moveTo>
                                <a:pt x="4254" y="0"/>
                              </a:moveTo>
                              <a:lnTo>
                                <a:pt x="0" y="2"/>
                              </a:lnTo>
                              <a:lnTo>
                                <a:pt x="0" y="3677"/>
                              </a:lnTo>
                              <a:lnTo>
                                <a:pt x="4254" y="1056"/>
                              </a:lnTo>
                              <a:lnTo>
                                <a:pt x="425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4357A43" id="Group 15" o:spid="_x0000_s1026" alt="Overhead shot of a boy lying on green grass and laughing" style="position:absolute;margin-left:-19.5pt;margin-top:-39pt;width:790.75pt;height:647.95pt;z-index:251663360;mso-position-horizontal-relative:page;mso-position-vertical-relative:page" coordsize="100425,8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">
              <v:rect id="AutoShape 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 text="t"/>
              </v:rect>
              <v:rect id="Freeform 5" o:spid="_x0000_s1028" style="position:absolute;left:2476;top:34766;width:71533;height:4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" fillcolor="#7030a0 [3213]" stroked="f">
                <v:stroke joinstyle="round"/>
                <v:path arrowok="t"/>
              </v:rect>
              <v:shape id="Freeform 6" o:spid="_x0000_s1029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" path="m1026,l,640r1026,639l1026,xe" fillcolor="#7030a0 [3213]" stroked="f">
                <v:path arrowok="t" o:connecttype="custom" o:connectlocs="1628775,0;0,1016000;1628775,2030413;1628775,0" o:connectangles="0,0,0,0"/>
              </v:shape>
              <v:shape id="Freeform 7" o:spid="_x0000_s1030" style="position:absolute;left:2476;top:2655;width:71723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" path="m4254,l,2,,3677,4254,1056,4254,xe" fillcolor="#24bec6 [3204]" stroked="f">
                <v:path arrowok="t" o:connecttype="custom" o:connectlocs="7172325,0;0,3175;0,5837238;7172325,1676400;7172325,0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1AEB3" w14:textId="77777777" w:rsidR="00F42110" w:rsidRPr="004D5B70" w:rsidRDefault="00F42110" w:rsidP="0076095F">
    <w:pPr>
      <w:pStyle w:val="Header"/>
      <w:tabs>
        <w:tab w:val="left" w:pos="85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E4DAD"/>
    <w:multiLevelType w:val="hybridMultilevel"/>
    <w:tmpl w:val="6674E6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1D3B55"/>
    <w:multiLevelType w:val="hybridMultilevel"/>
    <w:tmpl w:val="D23E2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CB"/>
    <w:rsid w:val="000000E3"/>
    <w:rsid w:val="00007752"/>
    <w:rsid w:val="00027197"/>
    <w:rsid w:val="00036510"/>
    <w:rsid w:val="0004399C"/>
    <w:rsid w:val="00073478"/>
    <w:rsid w:val="00075495"/>
    <w:rsid w:val="00087019"/>
    <w:rsid w:val="0009495B"/>
    <w:rsid w:val="000A4C25"/>
    <w:rsid w:val="000C24D5"/>
    <w:rsid w:val="000E0267"/>
    <w:rsid w:val="000E38DD"/>
    <w:rsid w:val="000F3292"/>
    <w:rsid w:val="000F753A"/>
    <w:rsid w:val="00110A44"/>
    <w:rsid w:val="001176E5"/>
    <w:rsid w:val="00127214"/>
    <w:rsid w:val="00161F4E"/>
    <w:rsid w:val="00164637"/>
    <w:rsid w:val="00171385"/>
    <w:rsid w:val="00180323"/>
    <w:rsid w:val="0019697C"/>
    <w:rsid w:val="001969C1"/>
    <w:rsid w:val="001A287F"/>
    <w:rsid w:val="001A501D"/>
    <w:rsid w:val="001C4AEB"/>
    <w:rsid w:val="001E30FE"/>
    <w:rsid w:val="001E3F9C"/>
    <w:rsid w:val="001E6818"/>
    <w:rsid w:val="00204169"/>
    <w:rsid w:val="00221032"/>
    <w:rsid w:val="00222259"/>
    <w:rsid w:val="002341A7"/>
    <w:rsid w:val="002457F5"/>
    <w:rsid w:val="00252307"/>
    <w:rsid w:val="00261904"/>
    <w:rsid w:val="00274CBF"/>
    <w:rsid w:val="00280BB9"/>
    <w:rsid w:val="00285585"/>
    <w:rsid w:val="00287286"/>
    <w:rsid w:val="002875C7"/>
    <w:rsid w:val="00297199"/>
    <w:rsid w:val="002A2C31"/>
    <w:rsid w:val="002A31C8"/>
    <w:rsid w:val="002C09AF"/>
    <w:rsid w:val="002D2217"/>
    <w:rsid w:val="002D50FE"/>
    <w:rsid w:val="002E7196"/>
    <w:rsid w:val="002F6BDA"/>
    <w:rsid w:val="00300B32"/>
    <w:rsid w:val="00302DB1"/>
    <w:rsid w:val="0031273E"/>
    <w:rsid w:val="0031333C"/>
    <w:rsid w:val="003220D2"/>
    <w:rsid w:val="003238D8"/>
    <w:rsid w:val="003311A7"/>
    <w:rsid w:val="003317BB"/>
    <w:rsid w:val="003354C5"/>
    <w:rsid w:val="00343233"/>
    <w:rsid w:val="0037006A"/>
    <w:rsid w:val="00371BF8"/>
    <w:rsid w:val="00382B8F"/>
    <w:rsid w:val="00390EEA"/>
    <w:rsid w:val="00391389"/>
    <w:rsid w:val="00394730"/>
    <w:rsid w:val="00394B85"/>
    <w:rsid w:val="00395C93"/>
    <w:rsid w:val="003B1B12"/>
    <w:rsid w:val="003B4E43"/>
    <w:rsid w:val="003C738F"/>
    <w:rsid w:val="003D2D1E"/>
    <w:rsid w:val="003E214F"/>
    <w:rsid w:val="003E4D14"/>
    <w:rsid w:val="003E5CA4"/>
    <w:rsid w:val="003E7A1D"/>
    <w:rsid w:val="003F239B"/>
    <w:rsid w:val="00401824"/>
    <w:rsid w:val="00402E5B"/>
    <w:rsid w:val="0042154D"/>
    <w:rsid w:val="004420DF"/>
    <w:rsid w:val="00473DD2"/>
    <w:rsid w:val="00473E6D"/>
    <w:rsid w:val="00475D2F"/>
    <w:rsid w:val="00482E88"/>
    <w:rsid w:val="00486756"/>
    <w:rsid w:val="004A508D"/>
    <w:rsid w:val="004B636B"/>
    <w:rsid w:val="004B79BF"/>
    <w:rsid w:val="004D2F0E"/>
    <w:rsid w:val="004D448F"/>
    <w:rsid w:val="004D566C"/>
    <w:rsid w:val="004D5B70"/>
    <w:rsid w:val="004E5DC5"/>
    <w:rsid w:val="00507F25"/>
    <w:rsid w:val="00512094"/>
    <w:rsid w:val="00514313"/>
    <w:rsid w:val="00523855"/>
    <w:rsid w:val="005321CB"/>
    <w:rsid w:val="0054379E"/>
    <w:rsid w:val="00547B39"/>
    <w:rsid w:val="005527E2"/>
    <w:rsid w:val="005537B1"/>
    <w:rsid w:val="0056528D"/>
    <w:rsid w:val="0057590C"/>
    <w:rsid w:val="005B7230"/>
    <w:rsid w:val="005D3210"/>
    <w:rsid w:val="005E02C7"/>
    <w:rsid w:val="005E2F51"/>
    <w:rsid w:val="00601B9B"/>
    <w:rsid w:val="006056EC"/>
    <w:rsid w:val="0061181A"/>
    <w:rsid w:val="00624A90"/>
    <w:rsid w:val="006262B1"/>
    <w:rsid w:val="00637108"/>
    <w:rsid w:val="00640655"/>
    <w:rsid w:val="0064119A"/>
    <w:rsid w:val="00644F02"/>
    <w:rsid w:val="00645A29"/>
    <w:rsid w:val="006534F1"/>
    <w:rsid w:val="0069414A"/>
    <w:rsid w:val="00696654"/>
    <w:rsid w:val="00696847"/>
    <w:rsid w:val="006A307A"/>
    <w:rsid w:val="006B04B2"/>
    <w:rsid w:val="006B339D"/>
    <w:rsid w:val="006C16AA"/>
    <w:rsid w:val="006D4DA7"/>
    <w:rsid w:val="006F51BE"/>
    <w:rsid w:val="00710DF2"/>
    <w:rsid w:val="007125C9"/>
    <w:rsid w:val="00714C8F"/>
    <w:rsid w:val="00717FC7"/>
    <w:rsid w:val="00732F5A"/>
    <w:rsid w:val="00744D8E"/>
    <w:rsid w:val="007563C9"/>
    <w:rsid w:val="0076095F"/>
    <w:rsid w:val="00773B60"/>
    <w:rsid w:val="00775B81"/>
    <w:rsid w:val="00792BE7"/>
    <w:rsid w:val="007A42B9"/>
    <w:rsid w:val="007B7C5A"/>
    <w:rsid w:val="007C0B54"/>
    <w:rsid w:val="007D2142"/>
    <w:rsid w:val="007D4E64"/>
    <w:rsid w:val="007E1167"/>
    <w:rsid w:val="007F3B79"/>
    <w:rsid w:val="00805270"/>
    <w:rsid w:val="00814C06"/>
    <w:rsid w:val="008168FD"/>
    <w:rsid w:val="00816EB3"/>
    <w:rsid w:val="008204BF"/>
    <w:rsid w:val="008278D8"/>
    <w:rsid w:val="00833F9A"/>
    <w:rsid w:val="00836C6A"/>
    <w:rsid w:val="00837021"/>
    <w:rsid w:val="00840F78"/>
    <w:rsid w:val="00844C8B"/>
    <w:rsid w:val="008454CA"/>
    <w:rsid w:val="00845CBB"/>
    <w:rsid w:val="00865026"/>
    <w:rsid w:val="00880487"/>
    <w:rsid w:val="0088231D"/>
    <w:rsid w:val="00884888"/>
    <w:rsid w:val="008934DD"/>
    <w:rsid w:val="008A5DA4"/>
    <w:rsid w:val="008A67F7"/>
    <w:rsid w:val="008C2FB8"/>
    <w:rsid w:val="008C6406"/>
    <w:rsid w:val="008D0760"/>
    <w:rsid w:val="008D0EC0"/>
    <w:rsid w:val="008D1C0D"/>
    <w:rsid w:val="008E3E7F"/>
    <w:rsid w:val="00906C5F"/>
    <w:rsid w:val="00910ADC"/>
    <w:rsid w:val="009139ED"/>
    <w:rsid w:val="00926AF2"/>
    <w:rsid w:val="0092723F"/>
    <w:rsid w:val="00944579"/>
    <w:rsid w:val="00947154"/>
    <w:rsid w:val="009540F4"/>
    <w:rsid w:val="00961472"/>
    <w:rsid w:val="00964FCF"/>
    <w:rsid w:val="00983865"/>
    <w:rsid w:val="009848A9"/>
    <w:rsid w:val="00985C46"/>
    <w:rsid w:val="009878E7"/>
    <w:rsid w:val="00987C8A"/>
    <w:rsid w:val="009B104E"/>
    <w:rsid w:val="009C40A4"/>
    <w:rsid w:val="009E3CB1"/>
    <w:rsid w:val="009F05A2"/>
    <w:rsid w:val="009F68BF"/>
    <w:rsid w:val="00A01ED5"/>
    <w:rsid w:val="00A071E3"/>
    <w:rsid w:val="00A26DFD"/>
    <w:rsid w:val="00A338B4"/>
    <w:rsid w:val="00A3410C"/>
    <w:rsid w:val="00A40D66"/>
    <w:rsid w:val="00A43B72"/>
    <w:rsid w:val="00A446DB"/>
    <w:rsid w:val="00A50D3A"/>
    <w:rsid w:val="00AA47DE"/>
    <w:rsid w:val="00AC572B"/>
    <w:rsid w:val="00AD217A"/>
    <w:rsid w:val="00AD2AF2"/>
    <w:rsid w:val="00AF5756"/>
    <w:rsid w:val="00B01AFC"/>
    <w:rsid w:val="00B03794"/>
    <w:rsid w:val="00B17CBC"/>
    <w:rsid w:val="00B251F8"/>
    <w:rsid w:val="00B27387"/>
    <w:rsid w:val="00B3203D"/>
    <w:rsid w:val="00B32908"/>
    <w:rsid w:val="00B40DAD"/>
    <w:rsid w:val="00B524F7"/>
    <w:rsid w:val="00B5446F"/>
    <w:rsid w:val="00B552BE"/>
    <w:rsid w:val="00B70092"/>
    <w:rsid w:val="00B9237C"/>
    <w:rsid w:val="00B962D4"/>
    <w:rsid w:val="00BA2908"/>
    <w:rsid w:val="00BB12FF"/>
    <w:rsid w:val="00BC361A"/>
    <w:rsid w:val="00BC3FC8"/>
    <w:rsid w:val="00BD6B3B"/>
    <w:rsid w:val="00C22A25"/>
    <w:rsid w:val="00C34D2E"/>
    <w:rsid w:val="00C3674A"/>
    <w:rsid w:val="00C37AB1"/>
    <w:rsid w:val="00C6385A"/>
    <w:rsid w:val="00C6386A"/>
    <w:rsid w:val="00C77DF4"/>
    <w:rsid w:val="00C86B8D"/>
    <w:rsid w:val="00C87039"/>
    <w:rsid w:val="00C937EE"/>
    <w:rsid w:val="00CA09D9"/>
    <w:rsid w:val="00CD1DAC"/>
    <w:rsid w:val="00CE3A45"/>
    <w:rsid w:val="00CE3B54"/>
    <w:rsid w:val="00CF1F33"/>
    <w:rsid w:val="00CF3B20"/>
    <w:rsid w:val="00CF7DF0"/>
    <w:rsid w:val="00D0797D"/>
    <w:rsid w:val="00D07B84"/>
    <w:rsid w:val="00D21CFA"/>
    <w:rsid w:val="00D24C02"/>
    <w:rsid w:val="00D24D47"/>
    <w:rsid w:val="00D3585A"/>
    <w:rsid w:val="00D6159D"/>
    <w:rsid w:val="00D70228"/>
    <w:rsid w:val="00D76AC5"/>
    <w:rsid w:val="00D87E86"/>
    <w:rsid w:val="00DB5629"/>
    <w:rsid w:val="00DC7768"/>
    <w:rsid w:val="00DE0C83"/>
    <w:rsid w:val="00DE69A8"/>
    <w:rsid w:val="00DF2AE5"/>
    <w:rsid w:val="00E10357"/>
    <w:rsid w:val="00E103DC"/>
    <w:rsid w:val="00E514DD"/>
    <w:rsid w:val="00E55CD2"/>
    <w:rsid w:val="00E61891"/>
    <w:rsid w:val="00E63F52"/>
    <w:rsid w:val="00E84247"/>
    <w:rsid w:val="00E87F90"/>
    <w:rsid w:val="00E92E65"/>
    <w:rsid w:val="00EA7F1B"/>
    <w:rsid w:val="00EB0D68"/>
    <w:rsid w:val="00EC0666"/>
    <w:rsid w:val="00ED6078"/>
    <w:rsid w:val="00EE543D"/>
    <w:rsid w:val="00EF59ED"/>
    <w:rsid w:val="00EF680C"/>
    <w:rsid w:val="00F02578"/>
    <w:rsid w:val="00F055C6"/>
    <w:rsid w:val="00F1743C"/>
    <w:rsid w:val="00F42110"/>
    <w:rsid w:val="00F4527F"/>
    <w:rsid w:val="00F4558D"/>
    <w:rsid w:val="00F53ECF"/>
    <w:rsid w:val="00F6483F"/>
    <w:rsid w:val="00F77D6E"/>
    <w:rsid w:val="00F829BA"/>
    <w:rsid w:val="00F84163"/>
    <w:rsid w:val="00F85484"/>
    <w:rsid w:val="00FD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FD3B1"/>
  <w15:docId w15:val="{384026FE-7C28-4BD8-95E3-F9DAE78A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7D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220D2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0D2"/>
    <w:rPr>
      <w:rFonts w:asciiTheme="majorHAnsi" w:eastAsiaTheme="majorEastAsia" w:hAnsiTheme="majorHAnsi" w:cstheme="majorBidi"/>
      <w:caps/>
      <w:kern w:val="28"/>
      <w:sz w:val="60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9AF"/>
    <w:pPr>
      <w:numPr>
        <w:ilvl w:val="1"/>
      </w:numPr>
      <w:spacing w:after="160"/>
    </w:pPr>
    <w:rPr>
      <w:rFonts w:eastAsiaTheme="minorEastAsia" w:cstheme="minorBidi"/>
      <w:caps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C09AF"/>
    <w:rPr>
      <w:rFonts w:eastAsiaTheme="minorEastAsia" w:cstheme="minorBidi"/>
      <w:caps/>
      <w:sz w:val="40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2"/>
    <w:qFormat/>
    <w:rsid w:val="00B32908"/>
    <w:pPr>
      <w:spacing w:before="800" w:after="800"/>
      <w:jc w:val="right"/>
    </w:pPr>
    <w:rPr>
      <w:iCs/>
      <w:caps/>
      <w:color w:val="24BEC6" w:themeColor="accent1"/>
      <w:sz w:val="40"/>
    </w:rPr>
  </w:style>
  <w:style w:type="character" w:customStyle="1" w:styleId="QuoteChar">
    <w:name w:val="Quote Char"/>
    <w:basedOn w:val="DefaultParagraphFont"/>
    <w:link w:val="Quote"/>
    <w:uiPriority w:val="12"/>
    <w:rsid w:val="003C738F"/>
    <w:rPr>
      <w:iCs/>
      <w:caps/>
      <w:color w:val="24BEC6" w:themeColor="accent1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PlainTable11">
    <w:name w:val="Plain Table 1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dent">
    <w:name w:val="Indent"/>
    <w:basedOn w:val="Normal"/>
    <w:link w:val="IndentChar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IndentChar">
    <w:name w:val="Indent Char"/>
    <w:basedOn w:val="DefaultParagraphFont"/>
    <w:link w:val="Indent"/>
    <w:uiPriority w:val="13"/>
    <w:rsid w:val="003C738F"/>
    <w:rPr>
      <w:color w:val="FFFFFF" w:themeColor="background1"/>
      <w:lang w:val="en-US"/>
    </w:rPr>
  </w:style>
  <w:style w:type="character" w:styleId="Hyperlink">
    <w:name w:val="Hyperlink"/>
    <w:basedOn w:val="DefaultParagraphFont"/>
    <w:uiPriority w:val="99"/>
    <w:unhideWhenUsed/>
    <w:rsid w:val="00475D2F"/>
    <w:rPr>
      <w:color w:val="6EAC1C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6C6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E3E7F"/>
    <w:pPr>
      <w:spacing w:after="0"/>
      <w:ind w:left="720"/>
      <w:contextualSpacing/>
    </w:pPr>
    <w:rPr>
      <w:rFonts w:ascii="Arial" w:hAnsi="Arial" w:cs="Arial"/>
      <w:color w:val="A367D1" w:themeColor="text1" w:themeTint="A6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9" Type="http://schemas.openxmlformats.org/officeDocument/2006/relationships/image" Target="media/image24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strongcommunities.org.au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4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ruok.org.au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image" Target="media/image15.jpg"/><Relationship Id="rId35" Type="http://schemas.openxmlformats.org/officeDocument/2006/relationships/image" Target="media/image20.jpeg"/><Relationship Id="rId43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sk\AppData\Roaming\Microsoft\Templates\Nonprofit%20brochur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7030A0"/>
      </a:dk1>
      <a:lt1>
        <a:sysClr val="window" lastClr="FFFFFF"/>
      </a:lt1>
      <a:dk2>
        <a:srgbClr val="335B74"/>
      </a:dk2>
      <a:lt2>
        <a:srgbClr val="DFE3E5"/>
      </a:lt2>
      <a:accent1>
        <a:srgbClr val="24BEC6"/>
      </a:accent1>
      <a:accent2>
        <a:srgbClr val="2683C6"/>
      </a:accent2>
      <a:accent3>
        <a:srgbClr val="7030A0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765465-BE22-46EF-8F32-65235FC1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 brochure</Template>
  <TotalTime>11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GPCL Authorised User</dc:creator>
  <cp:keywords/>
  <dc:description/>
  <cp:lastModifiedBy>61438</cp:lastModifiedBy>
  <cp:revision>5</cp:revision>
  <cp:lastPrinted>2021-07-21T06:54:00Z</cp:lastPrinted>
  <dcterms:created xsi:type="dcterms:W3CDTF">2021-07-21T06:56:00Z</dcterms:created>
  <dcterms:modified xsi:type="dcterms:W3CDTF">2021-07-21T10:13:00Z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